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7A7B" w:rsidRPr="00CF51FF" w:rsidRDefault="004C7A7B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4C7A7B" w:rsidRPr="00CF51FF" w:rsidRDefault="004C7A7B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4C7A7B" w:rsidRPr="00CF51FF" w:rsidRDefault="004C7A7B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4C7A7B" w:rsidRPr="00CF51FF" w:rsidRDefault="004C7A7B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 w:rsidRPr="00630704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5" type="#_x0000_t75" style="width:90.75pt;height:35.25pt;visibility:visible">
            <v:imagedata r:id="rId7" o:title=""/>
          </v:shape>
        </w:pict>
      </w:r>
    </w:p>
    <w:p w:rsidR="004C7A7B" w:rsidRPr="00CF51FF" w:rsidRDefault="004C7A7B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4C7A7B" w:rsidRPr="00CF51FF" w:rsidRDefault="004C7A7B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4C7A7B" w:rsidRPr="00CF51FF" w:rsidRDefault="004C7A7B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CF51FF">
        <w:rPr>
          <w:rFonts w:ascii="Verdana" w:hAnsi="Verdana"/>
          <w:b/>
          <w:bCs/>
          <w:sz w:val="32"/>
          <w:szCs w:val="28"/>
        </w:rPr>
        <w:t>PROGRAMACIÓN GENERAL</w:t>
      </w:r>
    </w:p>
    <w:p w:rsidR="004C7A7B" w:rsidRPr="00CF51FF" w:rsidRDefault="004C7A7B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2</w:t>
      </w: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4C7A7B" w:rsidRPr="00CF51FF" w:rsidRDefault="004C7A7B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4C7A7B" w:rsidRPr="00CF51FF" w:rsidRDefault="004C7A7B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4C7A7B" w:rsidRPr="00CF51FF" w:rsidRDefault="004C7A7B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Segundo curso</w:t>
      </w:r>
    </w:p>
    <w:p w:rsidR="004C7A7B" w:rsidRPr="00CF51FF" w:rsidRDefault="004C7A7B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bCs/>
          <w:sz w:val="44"/>
          <w:szCs w:val="96"/>
        </w:rPr>
        <w:t>__________________</w:t>
      </w:r>
      <w:r w:rsidRPr="00CF51FF">
        <w:rPr>
          <w:rFonts w:ascii="Verdana" w:hAnsi="Verdana"/>
          <w:b/>
          <w:sz w:val="44"/>
          <w:szCs w:val="24"/>
        </w:rPr>
        <w:br/>
      </w:r>
      <w:r w:rsidRPr="00CF51FF">
        <w:rPr>
          <w:rFonts w:ascii="Verdana" w:hAnsi="Verdana"/>
          <w:b/>
          <w:sz w:val="28"/>
          <w:szCs w:val="24"/>
        </w:rPr>
        <w:br/>
      </w:r>
    </w:p>
    <w:p w:rsidR="004C7A7B" w:rsidRPr="00CF51FF" w:rsidRDefault="004C7A7B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sz w:val="36"/>
          <w:szCs w:val="36"/>
        </w:rPr>
        <w:t>Música</w:t>
      </w:r>
    </w:p>
    <w:p w:rsidR="004C7A7B" w:rsidRPr="00CF51FF" w:rsidRDefault="004C7A7B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4C7A7B" w:rsidRPr="00CF51FF" w:rsidRDefault="004C7A7B" w:rsidP="008F736D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4C7A7B" w:rsidRPr="00CF51FF" w:rsidRDefault="004C7A7B"/>
    <w:p w:rsidR="004C7A7B" w:rsidRPr="00CF51FF" w:rsidRDefault="004C7A7B"/>
    <w:p w:rsidR="004C7A7B" w:rsidRPr="00CF51FF" w:rsidRDefault="004C7A7B"/>
    <w:p w:rsidR="004C7A7B" w:rsidRPr="00CF51FF" w:rsidRDefault="004C7A7B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C7A7B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1</w:t>
      </w:r>
    </w:p>
    <w:p w:rsidR="004C7A7B" w:rsidRPr="00CF51FF" w:rsidRDefault="004C7A7B" w:rsidP="00BD5137">
      <w:pPr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¿Oyes o escuchas?</w:t>
      </w:r>
    </w:p>
    <w:p w:rsidR="004C7A7B" w:rsidRPr="00CF51FF" w:rsidRDefault="004C7A7B" w:rsidP="00BD5137">
      <w:pPr>
        <w:rPr>
          <w:b/>
          <w:sz w:val="24"/>
        </w:rPr>
      </w:pPr>
    </w:p>
    <w:p w:rsidR="004C7A7B" w:rsidRDefault="004C7A7B" w:rsidP="00BD5137">
      <w:pPr>
        <w:pStyle w:val="Heading1"/>
      </w:pPr>
      <w:r w:rsidRPr="00CF51FF">
        <w:t>Justificación</w:t>
      </w:r>
    </w:p>
    <w:p w:rsidR="004C7A7B" w:rsidRPr="003E68B6" w:rsidRDefault="004C7A7B" w:rsidP="003E68B6"/>
    <w:p w:rsidR="004C7A7B" w:rsidRPr="00CF51FF" w:rsidRDefault="004C7A7B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capacidad de escuchar, aprovechando todas las oportunidades para aprender y disfrutar con la música. </w:t>
      </w:r>
    </w:p>
    <w:p w:rsidR="004C7A7B" w:rsidRPr="00CF51FF" w:rsidRDefault="004C7A7B" w:rsidP="00BD5137">
      <w:pPr>
        <w:rPr>
          <w:rFonts w:ascii="Garamond" w:hAnsi="Garamond"/>
          <w:sz w:val="24"/>
        </w:rPr>
      </w:pPr>
    </w:p>
    <w:p w:rsidR="004C7A7B" w:rsidRDefault="004C7A7B" w:rsidP="00BD5137">
      <w:pPr>
        <w:pStyle w:val="Heading1"/>
      </w:pPr>
      <w:r w:rsidRPr="00CF51FF">
        <w:t>Objetivos</w:t>
      </w:r>
    </w:p>
    <w:p w:rsidR="004C7A7B" w:rsidRPr="003E68B6" w:rsidRDefault="004C7A7B" w:rsidP="003E68B6"/>
    <w:p w:rsidR="004C7A7B" w:rsidRPr="00CF51FF" w:rsidRDefault="004C7A7B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Entender la diferencia entre oír y escuchar.</w:t>
      </w:r>
    </w:p>
    <w:p w:rsidR="004C7A7B" w:rsidRPr="00CF51FF" w:rsidRDefault="004C7A7B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Concienciarse de que estamos rodeados de sonidos y de la importancia de saber escucharlos, especialmente los que educan en música. </w:t>
      </w:r>
    </w:p>
    <w:p w:rsidR="004C7A7B" w:rsidRPr="00CF51FF" w:rsidRDefault="004C7A7B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una nueva canción y dramatizarla. </w:t>
      </w:r>
    </w:p>
    <w:p w:rsidR="004C7A7B" w:rsidRPr="00CF51FF" w:rsidRDefault="004C7A7B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 importancia del canto. </w:t>
      </w:r>
    </w:p>
    <w:p w:rsidR="004C7A7B" w:rsidRPr="00CF51FF" w:rsidRDefault="004C7A7B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Repasar todos los conceptos de lenguaje musical aprendidos el curso anterior: la figura negra y el silencio de negra, el pentagrama, la clave de sol y las notas sol, mi y la. </w:t>
      </w:r>
    </w:p>
    <w:p w:rsidR="004C7A7B" w:rsidRPr="00CF51FF" w:rsidRDefault="004C7A7B" w:rsidP="00BD5137">
      <w:pPr>
        <w:numPr>
          <w:ilvl w:val="0"/>
          <w:numId w:val="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una nueva nota: re.</w:t>
      </w:r>
    </w:p>
    <w:p w:rsidR="004C7A7B" w:rsidRPr="00CF51FF" w:rsidRDefault="004C7A7B" w:rsidP="00BD5137">
      <w:pPr>
        <w:numPr>
          <w:ilvl w:val="0"/>
          <w:numId w:val="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Repasar pequeños instrumentos de pequeña percusión.</w:t>
      </w:r>
    </w:p>
    <w:p w:rsidR="004C7A7B" w:rsidRPr="00CF51FF" w:rsidRDefault="004C7A7B" w:rsidP="00367BCD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esquemas rítmicos. </w:t>
      </w:r>
    </w:p>
    <w:p w:rsidR="004C7A7B" w:rsidRPr="00CF51FF" w:rsidRDefault="004C7A7B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 nuevo baile y practicar sus pasos. </w:t>
      </w:r>
    </w:p>
    <w:p w:rsidR="004C7A7B" w:rsidRPr="00CF51FF" w:rsidRDefault="004C7A7B" w:rsidP="00367BCD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 tradicional de viento: el acordeón. </w:t>
      </w:r>
    </w:p>
    <w:p w:rsidR="004C7A7B" w:rsidRPr="00CF51FF" w:rsidRDefault="004C7A7B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Trabajar la psicomotricidad y la discriminación auditiva mediante el juego. </w:t>
      </w:r>
    </w:p>
    <w:p w:rsidR="004C7A7B" w:rsidRPr="00CF51FF" w:rsidRDefault="004C7A7B" w:rsidP="00BD5137">
      <w:pPr>
        <w:rPr>
          <w:rFonts w:ascii="Garamond" w:hAnsi="Garamond"/>
          <w:sz w:val="24"/>
        </w:rPr>
      </w:pPr>
    </w:p>
    <w:p w:rsidR="004C7A7B" w:rsidRPr="00CF51FF" w:rsidRDefault="004C7A7B" w:rsidP="00BD5137">
      <w:pPr>
        <w:pStyle w:val="Heading1"/>
      </w:pPr>
      <w:r w:rsidRPr="00CF51FF">
        <w:t>Contenidos</w:t>
      </w: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4C7A7B" w:rsidRPr="00CF51FF" w:rsidRDefault="004C7A7B" w:rsidP="00860A9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La diferencia entre oír y escuchar.</w:t>
      </w:r>
    </w:p>
    <w:p w:rsidR="004C7A7B" w:rsidRPr="00CF51FF" w:rsidRDefault="004C7A7B" w:rsidP="00860A9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Discriminación acústica de distintos ambientes sonoros.</w:t>
      </w: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 y creación</w:t>
      </w:r>
    </w:p>
    <w:p w:rsidR="004C7A7B" w:rsidRPr="00CF51FF" w:rsidRDefault="004C7A7B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importancia del canto. </w:t>
      </w:r>
    </w:p>
    <w:p w:rsidR="004C7A7B" w:rsidRPr="00CF51FF" w:rsidRDefault="004C7A7B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gestos como medio para dramatizar una canción.</w:t>
      </w:r>
    </w:p>
    <w:p w:rsidR="004C7A7B" w:rsidRPr="00CF51FF" w:rsidRDefault="004C7A7B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infantil. </w:t>
      </w:r>
    </w:p>
    <w:p w:rsidR="004C7A7B" w:rsidRPr="00CF51FF" w:rsidRDefault="004C7A7B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silencio real en la interpretación.</w:t>
      </w:r>
    </w:p>
    <w:p w:rsidR="004C7A7B" w:rsidRPr="00CF51FF" w:rsidRDefault="004C7A7B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Técnicas de educación vocal: vocalización.</w:t>
      </w:r>
    </w:p>
    <w:p w:rsidR="004C7A7B" w:rsidRPr="00CF51FF" w:rsidRDefault="004C7A7B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Lectura de esquemas rítmicos sencillos con instrumentos de percusión.</w:t>
      </w:r>
    </w:p>
    <w:p w:rsidR="004C7A7B" w:rsidRPr="00CF51FF" w:rsidRDefault="004C7A7B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tradicionales: el acordeón.</w:t>
      </w:r>
    </w:p>
    <w:p w:rsidR="004C7A7B" w:rsidRPr="00CF51FF" w:rsidRDefault="004C7A7B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pentagrama y la clave de sol.</w:t>
      </w:r>
    </w:p>
    <w:p w:rsidR="004C7A7B" w:rsidRPr="00CF51FF" w:rsidRDefault="004C7A7B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sol, mi y la. </w:t>
      </w:r>
    </w:p>
    <w:p w:rsidR="004C7A7B" w:rsidRPr="00CF51FF" w:rsidRDefault="004C7A7B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nota re.</w:t>
      </w:r>
    </w:p>
    <w:p w:rsidR="004C7A7B" w:rsidRPr="00CF51FF" w:rsidRDefault="004C7A7B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Figuras: negra y silencio de negra. </w:t>
      </w:r>
    </w:p>
    <w:p w:rsidR="004C7A7B" w:rsidRPr="00CF51FF" w:rsidRDefault="004C7A7B" w:rsidP="00A1748C">
      <w:pPr>
        <w:pStyle w:val="ListParagraph"/>
        <w:numPr>
          <w:ilvl w:val="0"/>
          <w:numId w:val="3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El concepto de pulso.</w:t>
      </w:r>
    </w:p>
    <w:p w:rsidR="004C7A7B" w:rsidRPr="00CF51FF" w:rsidRDefault="004C7A7B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baile regional.</w:t>
      </w:r>
    </w:p>
    <w:p w:rsidR="004C7A7B" w:rsidRPr="00CF51FF" w:rsidRDefault="004C7A7B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Posibilidades expresivas del cuerpo.</w:t>
      </w:r>
    </w:p>
    <w:p w:rsidR="004C7A7B" w:rsidRPr="00CF51FF" w:rsidRDefault="004C7A7B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Control del cuerpo: movimiento, reposo y desplazamiento en el espacio.</w:t>
      </w: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4C7A7B" w:rsidRPr="00CF51FF" w:rsidRDefault="004C7A7B" w:rsidP="00BD5137">
      <w:pPr>
        <w:pStyle w:val="BodyText"/>
        <w:rPr>
          <w:rFonts w:ascii="Garamond" w:hAnsi="Garamond"/>
          <w:b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4C7A7B" w:rsidRPr="00CF51FF" w:rsidRDefault="004C7A7B" w:rsidP="00D4663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Valoración de la escucha, la comprensión y la comunicación. </w:t>
      </w:r>
    </w:p>
    <w:p w:rsidR="004C7A7B" w:rsidRPr="00CF51FF" w:rsidRDefault="004C7A7B" w:rsidP="00B55666">
      <w:pPr>
        <w:pStyle w:val="BodyText"/>
        <w:rPr>
          <w:rFonts w:ascii="Garamond" w:hAnsi="Garamond"/>
          <w:i/>
        </w:rPr>
      </w:pPr>
    </w:p>
    <w:p w:rsidR="004C7A7B" w:rsidRPr="00CF51FF" w:rsidRDefault="004C7A7B" w:rsidP="00B55666">
      <w:pPr>
        <w:jc w:val="both"/>
        <w:rPr>
          <w:rFonts w:ascii="Garamond" w:hAnsi="Garamond"/>
          <w:i/>
          <w:sz w:val="24"/>
          <w:szCs w:val="24"/>
          <w:lang w:val="es-ES_tradnl"/>
        </w:rPr>
      </w:pPr>
      <w:r w:rsidRPr="00CF51FF">
        <w:rPr>
          <w:rFonts w:ascii="Garamond" w:hAnsi="Garamond"/>
          <w:i/>
          <w:sz w:val="24"/>
          <w:szCs w:val="24"/>
          <w:lang w:val="es-ES_tradnl"/>
        </w:rPr>
        <w:t>Competencia en el conocimiento y la interacción con el mundo físico</w:t>
      </w:r>
    </w:p>
    <w:p w:rsidR="004C7A7B" w:rsidRPr="00CF51FF" w:rsidRDefault="004C7A7B" w:rsidP="00D4663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Acercamiento a los conceptos oír y escuchar. </w:t>
      </w:r>
    </w:p>
    <w:p w:rsidR="004C7A7B" w:rsidRPr="00CF51FF" w:rsidRDefault="004C7A7B" w:rsidP="00B55666">
      <w:pPr>
        <w:pStyle w:val="BodyText"/>
        <w:rPr>
          <w:rFonts w:ascii="Garamond" w:hAnsi="Garamond"/>
          <w:i/>
        </w:rPr>
      </w:pPr>
    </w:p>
    <w:p w:rsidR="004C7A7B" w:rsidRPr="00CF51FF" w:rsidRDefault="004C7A7B" w:rsidP="00B55666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4C7A7B" w:rsidRPr="00CF51FF" w:rsidRDefault="004C7A7B" w:rsidP="00D4663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Desarrollo de habilidades para acceder a la información a través de las nuevas tecnologías.</w:t>
      </w: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4C7A7B" w:rsidRPr="00CF51FF" w:rsidRDefault="004C7A7B" w:rsidP="00D4663A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4C7A7B" w:rsidRPr="00CF51FF" w:rsidRDefault="004C7A7B" w:rsidP="00217C29">
      <w:pPr>
        <w:pStyle w:val="BodyText"/>
        <w:ind w:left="360"/>
        <w:rPr>
          <w:rFonts w:ascii="Garamond" w:hAnsi="Garamond"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4C7A7B" w:rsidRPr="00CF51FF" w:rsidRDefault="004C7A7B" w:rsidP="00BD5137">
      <w:pPr>
        <w:pStyle w:val="BodyText"/>
        <w:numPr>
          <w:ilvl w:val="0"/>
          <w:numId w:val="16"/>
        </w:numPr>
        <w:rPr>
          <w:rFonts w:ascii="Garamond" w:hAnsi="Garamond"/>
        </w:rPr>
      </w:pPr>
      <w:r w:rsidRPr="00CF51FF">
        <w:rPr>
          <w:rFonts w:ascii="Garamond" w:hAnsi="Garamond"/>
        </w:rPr>
        <w:t>Apreciación de la música como elemento artístico y cultural.</w:t>
      </w:r>
    </w:p>
    <w:p w:rsidR="004C7A7B" w:rsidRPr="00CF51FF" w:rsidRDefault="004C7A7B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La música en su faceta histórica.</w:t>
      </w:r>
    </w:p>
    <w:p w:rsidR="004C7A7B" w:rsidRPr="00CF51FF" w:rsidRDefault="004C7A7B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Acercamiento a la cultura popular a través de los instrumentos tradicionales.</w:t>
      </w:r>
    </w:p>
    <w:p w:rsidR="004C7A7B" w:rsidRPr="00CF51FF" w:rsidRDefault="004C7A7B" w:rsidP="00A1748C">
      <w:pPr>
        <w:pStyle w:val="BodyText"/>
        <w:rPr>
          <w:rFonts w:ascii="Garamond" w:hAnsi="Garamond"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4C7A7B" w:rsidRPr="00CF51FF" w:rsidRDefault="004C7A7B" w:rsidP="00846B3E">
      <w:pPr>
        <w:pStyle w:val="Heading1"/>
        <w:numPr>
          <w:ilvl w:val="0"/>
          <w:numId w:val="24"/>
        </w:numPr>
        <w:ind w:left="360"/>
        <w:rPr>
          <w:b w:val="0"/>
          <w:szCs w:val="24"/>
        </w:rPr>
      </w:pPr>
      <w:r w:rsidRPr="00CF51FF">
        <w:rPr>
          <w:b w:val="0"/>
          <w:szCs w:val="24"/>
        </w:rPr>
        <w:t>Aceptación de los conocimientos propios y de la necesidad de adquirir nuevos progresivamente.</w:t>
      </w:r>
    </w:p>
    <w:p w:rsidR="004C7A7B" w:rsidRPr="00CF51FF" w:rsidRDefault="004C7A7B" w:rsidP="00846B3E">
      <w:pPr>
        <w:pStyle w:val="ListParagraph"/>
        <w:numPr>
          <w:ilvl w:val="0"/>
          <w:numId w:val="24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Autoevaluación de la tarea.</w:t>
      </w:r>
    </w:p>
    <w:p w:rsidR="004C7A7B" w:rsidRPr="00CF51FF" w:rsidRDefault="004C7A7B" w:rsidP="00BD5137">
      <w:pPr>
        <w:pStyle w:val="Heading1"/>
        <w:rPr>
          <w:rFonts w:ascii="Times New Roman" w:hAnsi="Times New Roman"/>
        </w:rPr>
      </w:pPr>
    </w:p>
    <w:p w:rsidR="004C7A7B" w:rsidRDefault="004C7A7B" w:rsidP="00BD5137">
      <w:pPr>
        <w:pStyle w:val="Heading1"/>
        <w:rPr>
          <w:rFonts w:ascii="Times New Roman" w:hAnsi="Times New Roman"/>
        </w:rPr>
      </w:pPr>
      <w:r w:rsidRPr="00CF51FF">
        <w:rPr>
          <w:rFonts w:ascii="Times New Roman" w:hAnsi="Times New Roman"/>
        </w:rPr>
        <w:t>Criterios de evaluación</w:t>
      </w:r>
    </w:p>
    <w:p w:rsidR="004C7A7B" w:rsidRPr="003E68B6" w:rsidRDefault="004C7A7B" w:rsidP="003E68B6"/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oír y escuchar e identificar distintas situaciones sonoras relacionadas con esto.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las técnicas de educación vocal aprendidas en el curso anterior.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la letra de una canción e interpretarla en grupo.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las posibilidades del cuerpo como acompañamiento de una canción.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en el pentagrama las notas sol, mi y la, y afinar la entonación de dichas notas.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los pasos de una coreografía y coordinar los movimientos propios con los de los compañeros en un espacio delimitado.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Improvisar movimientos y saber controlar el cuerpo.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y limpieza en la presentación de los trabajos del cuaderno. </w:t>
      </w:r>
    </w:p>
    <w:p w:rsidR="004C7A7B" w:rsidRPr="00CF51FF" w:rsidRDefault="004C7A7B" w:rsidP="00BD5137">
      <w:pPr>
        <w:rPr>
          <w:rFonts w:ascii="Garamond" w:hAnsi="Garamond"/>
          <w:sz w:val="24"/>
        </w:rPr>
      </w:pPr>
    </w:p>
    <w:p w:rsidR="004C7A7B" w:rsidRPr="00CF51FF" w:rsidRDefault="004C7A7B" w:rsidP="00BD5137">
      <w:pPr>
        <w:rPr>
          <w:rFonts w:ascii="Garamond" w:hAnsi="Garamond"/>
          <w:sz w:val="24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2</w:t>
      </w: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 xml:space="preserve">Música a cualquier hora </w:t>
      </w:r>
    </w:p>
    <w:p w:rsidR="004C7A7B" w:rsidRPr="00CF51FF" w:rsidRDefault="004C7A7B" w:rsidP="00BD5137">
      <w:pPr>
        <w:rPr>
          <w:b/>
          <w:sz w:val="24"/>
        </w:rPr>
      </w:pPr>
    </w:p>
    <w:p w:rsidR="004C7A7B" w:rsidRDefault="004C7A7B" w:rsidP="00BD5137">
      <w:pPr>
        <w:pStyle w:val="Heading1"/>
      </w:pPr>
      <w:r w:rsidRPr="00CF51FF">
        <w:t>Justificación</w:t>
      </w:r>
    </w:p>
    <w:p w:rsidR="004C7A7B" w:rsidRPr="003E68B6" w:rsidRDefault="004C7A7B" w:rsidP="003E68B6"/>
    <w:p w:rsidR="004C7A7B" w:rsidRPr="00CF51FF" w:rsidRDefault="004C7A7B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Tomar conciencia de la presencia de la música en muchos aspectos de la vida cotidiana. </w:t>
      </w:r>
    </w:p>
    <w:p w:rsidR="004C7A7B" w:rsidRPr="00CF51FF" w:rsidRDefault="004C7A7B" w:rsidP="00BD5137">
      <w:pPr>
        <w:rPr>
          <w:rFonts w:ascii="Garamond" w:hAnsi="Garamond"/>
          <w:sz w:val="24"/>
        </w:rPr>
      </w:pPr>
    </w:p>
    <w:p w:rsidR="004C7A7B" w:rsidRDefault="004C7A7B" w:rsidP="00BD5137">
      <w:pPr>
        <w:pStyle w:val="Heading1"/>
      </w:pPr>
      <w:r w:rsidRPr="00CF51FF">
        <w:t>Objetivos</w:t>
      </w:r>
    </w:p>
    <w:p w:rsidR="004C7A7B" w:rsidRPr="003E68B6" w:rsidRDefault="004C7A7B" w:rsidP="003E68B6"/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Mostrar cuándo es bueno escuchar música y cuándo no.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Apreciar el silencio</w:t>
      </w:r>
      <w:r>
        <w:rPr>
          <w:rFonts w:ascii="Garamond" w:hAnsi="Garamond"/>
          <w:sz w:val="24"/>
        </w:rPr>
        <w:t xml:space="preserve"> como elemento indispensable para el ejercicio de la atención</w:t>
      </w:r>
      <w:r w:rsidRPr="00CF51FF">
        <w:rPr>
          <w:rFonts w:ascii="Garamond" w:hAnsi="Garamond"/>
          <w:sz w:val="24"/>
        </w:rPr>
        <w:t>.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nuevos géneros musicales.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Entender la importancia de la música en las situaciones cotidianas. 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una canción cuidando especialmente la respiración. </w:t>
      </w:r>
    </w:p>
    <w:p w:rsidR="004C7A7B" w:rsidRPr="00CF51FF" w:rsidRDefault="004C7A7B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dos nuevas notas musicales: do y do’.</w:t>
      </w:r>
    </w:p>
    <w:p w:rsidR="004C7A7B" w:rsidRPr="00CF51FF" w:rsidRDefault="004C7A7B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la representación musical de la intensidad de los sonidos.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Explorar nuevas posibilidades sonoras con instrumentos como las campanas melódicas. 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Comprender la diferencia entre sonidos fuertes y suaves. 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moviéndose libremente al ritmo de la música. 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 nuevo estilo musical: el jazz.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Distinguir instrumentos típicos de la Navidad: carraca, botella labrada, pandereta, zambomba y almirez. 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 psicomotricidad y la discriminación auditiva mediante el juego. </w:t>
      </w:r>
    </w:p>
    <w:p w:rsidR="004C7A7B" w:rsidRPr="00CF51FF" w:rsidRDefault="004C7A7B" w:rsidP="00BD5137">
      <w:pPr>
        <w:jc w:val="both"/>
        <w:rPr>
          <w:rFonts w:ascii="Garamond" w:hAnsi="Garamond"/>
          <w:sz w:val="24"/>
        </w:rPr>
      </w:pPr>
    </w:p>
    <w:p w:rsidR="004C7A7B" w:rsidRPr="00CF51FF" w:rsidRDefault="004C7A7B" w:rsidP="00BD5137">
      <w:pPr>
        <w:pStyle w:val="Heading1"/>
      </w:pPr>
      <w:r w:rsidRPr="00CF51FF">
        <w:t>Contenidos</w:t>
      </w: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4C7A7B" w:rsidRPr="00CF51FF" w:rsidRDefault="004C7A7B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Los sonidos del día a día.</w:t>
      </w:r>
    </w:p>
    <w:p w:rsidR="004C7A7B" w:rsidRPr="00CF51FF" w:rsidRDefault="004C7A7B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elemento cotidiano. </w:t>
      </w:r>
    </w:p>
    <w:p w:rsidR="004C7A7B" w:rsidRPr="00CF51FF" w:rsidRDefault="004C7A7B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Nuevo estilo musical, el jazz, y sus instrumentos más característicos.</w:t>
      </w:r>
    </w:p>
    <w:p w:rsidR="004C7A7B" w:rsidRPr="00CF51FF" w:rsidRDefault="004C7A7B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sonidos fuertes y suaves. </w:t>
      </w:r>
    </w:p>
    <w:p w:rsidR="004C7A7B" w:rsidRPr="00CF51FF" w:rsidRDefault="004C7A7B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campanas melódicas.</w:t>
      </w:r>
    </w:p>
    <w:p w:rsidR="004C7A7B" w:rsidRPr="00CF51FF" w:rsidRDefault="004C7A7B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navideños: almirez, botella labrada, carraca, pandereta y zambomba.</w:t>
      </w: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4C7A7B" w:rsidRPr="00CF51FF" w:rsidRDefault="004C7A7B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respiración en el canto.</w:t>
      </w:r>
    </w:p>
    <w:p w:rsidR="004C7A7B" w:rsidRPr="00CF51FF" w:rsidRDefault="004C7A7B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intensidad de la voz. </w:t>
      </w:r>
    </w:p>
    <w:p w:rsidR="004C7A7B" w:rsidRPr="00CF51FF" w:rsidRDefault="004C7A7B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navideña.</w:t>
      </w:r>
    </w:p>
    <w:p w:rsidR="004C7A7B" w:rsidRPr="00CF51FF" w:rsidRDefault="004C7A7B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do y do’. </w:t>
      </w:r>
    </w:p>
    <w:p w:rsidR="004C7A7B" w:rsidRPr="00CF51FF" w:rsidRDefault="004C7A7B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intensidad. </w:t>
      </w:r>
    </w:p>
    <w:p w:rsidR="004C7A7B" w:rsidRPr="00CF51FF" w:rsidRDefault="004C7A7B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libre en una audición. </w:t>
      </w:r>
    </w:p>
    <w:p w:rsidR="004C7A7B" w:rsidRPr="00CF51FF" w:rsidRDefault="004C7A7B" w:rsidP="00C13A9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Dramatización de la expresión instrumental. </w:t>
      </w:r>
    </w:p>
    <w:p w:rsidR="004C7A7B" w:rsidRPr="00CF51FF" w:rsidRDefault="004C7A7B" w:rsidP="00C13A9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Práctica de los reflejos mediante el juego.</w:t>
      </w:r>
    </w:p>
    <w:p w:rsidR="004C7A7B" w:rsidRPr="00CF51FF" w:rsidRDefault="004C7A7B" w:rsidP="00BD5137">
      <w:pPr>
        <w:rPr>
          <w:rFonts w:ascii="Garamond" w:hAnsi="Garamond"/>
          <w:sz w:val="24"/>
        </w:rPr>
      </w:pP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4C7A7B" w:rsidRPr="00CF51FF" w:rsidRDefault="004C7A7B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4C7A7B" w:rsidRPr="00CF51FF" w:rsidRDefault="004C7A7B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Expresar las propias opiniones y sentimientos.</w:t>
      </w: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4C7A7B" w:rsidRPr="00CF51FF" w:rsidRDefault="004C7A7B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Interacción con el espacio circundante, tanto con los aspectos naturales como con los generados por la interacción humana. </w:t>
      </w:r>
    </w:p>
    <w:p w:rsidR="004C7A7B" w:rsidRPr="00CF51FF" w:rsidRDefault="004C7A7B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Conocimiento del propio cuerpo y de la mecánica de algunas funciones vitales como la respiración.</w:t>
      </w: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</w:p>
    <w:p w:rsidR="004C7A7B" w:rsidRPr="00CF51FF" w:rsidRDefault="004C7A7B" w:rsidP="00804DA8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4C7A7B" w:rsidRPr="00CF51FF" w:rsidRDefault="004C7A7B" w:rsidP="00D4663A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Respeto por los valores de los demás, las creencias, las culturas y las historias personales, individuales y colectivas.</w:t>
      </w:r>
    </w:p>
    <w:p w:rsidR="004C7A7B" w:rsidRPr="00CF51FF" w:rsidRDefault="004C7A7B" w:rsidP="00D4663A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Profundización en el conocimiento y la realidad cercana al niño como forma de comprensión de la realidad social.</w:t>
      </w:r>
      <w:r w:rsidRPr="00CF51FF">
        <w:rPr>
          <w:rFonts w:ascii="Garamond" w:hAnsi="Garamond"/>
        </w:rPr>
        <w:t xml:space="preserve"> </w:t>
      </w:r>
    </w:p>
    <w:p w:rsidR="004C7A7B" w:rsidRPr="00CF51FF" w:rsidRDefault="004C7A7B" w:rsidP="00D4663A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4C7A7B" w:rsidRPr="00CF51FF" w:rsidRDefault="004C7A7B" w:rsidP="00D4663A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en general y de la música en particular.</w:t>
      </w:r>
    </w:p>
    <w:p w:rsidR="004C7A7B" w:rsidRPr="00CF51FF" w:rsidRDefault="004C7A7B" w:rsidP="00D4663A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Profundización en el lenguaje corporal y en las músicas que nos rodean.</w:t>
      </w:r>
    </w:p>
    <w:p w:rsidR="004C7A7B" w:rsidRPr="00CF51FF" w:rsidRDefault="004C7A7B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</w:p>
    <w:p w:rsidR="004C7A7B" w:rsidRPr="00CF51FF" w:rsidRDefault="004C7A7B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/>
          <w:iCs/>
          <w:sz w:val="24"/>
          <w:szCs w:val="24"/>
          <w:lang w:val="es-ES_tradnl"/>
        </w:rPr>
        <w:t>Competencia para aprender a aprender</w:t>
      </w:r>
    </w:p>
    <w:p w:rsidR="004C7A7B" w:rsidRPr="00CF51FF" w:rsidRDefault="004C7A7B" w:rsidP="003E68B6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Vivir experiencias de aprendizaje colectivo.</w:t>
      </w: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4C7A7B" w:rsidRPr="00CF51FF" w:rsidRDefault="004C7A7B" w:rsidP="00AF1B2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sz w:val="24"/>
          <w:szCs w:val="24"/>
        </w:rPr>
        <w:t>Desarrollo de la seguridad en uno mismo y de la capacidad para enfrentarse a los problemas</w:t>
      </w:r>
      <w:r w:rsidRPr="00CF51FF">
        <w:rPr>
          <w:rFonts w:ascii="Garamond" w:hAnsi="Garamond"/>
          <w:iCs/>
          <w:sz w:val="24"/>
          <w:szCs w:val="24"/>
          <w:lang w:val="es-ES_tradnl" w:eastAsia="en-US"/>
        </w:rPr>
        <w:t>.</w:t>
      </w:r>
    </w:p>
    <w:p w:rsidR="004C7A7B" w:rsidRPr="00CF51FF" w:rsidRDefault="004C7A7B" w:rsidP="00AF1B2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Indagación en el conocimiento de uno mismo, identificando emociones propias y comprendiendo las de los demás. </w:t>
      </w:r>
    </w:p>
    <w:p w:rsidR="004C7A7B" w:rsidRPr="00CF51FF" w:rsidRDefault="004C7A7B" w:rsidP="00BD5137">
      <w:pPr>
        <w:pStyle w:val="Heading1"/>
      </w:pPr>
    </w:p>
    <w:p w:rsidR="004C7A7B" w:rsidRDefault="004C7A7B" w:rsidP="00BD5137">
      <w:pPr>
        <w:pStyle w:val="Heading1"/>
      </w:pPr>
      <w:r w:rsidRPr="00CF51FF">
        <w:t>Criterios de evaluación</w:t>
      </w:r>
    </w:p>
    <w:p w:rsidR="004C7A7B" w:rsidRPr="003E68B6" w:rsidRDefault="004C7A7B" w:rsidP="003E68B6"/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los sonidos del entorno cotidiano y saber identificarlos en la ilustración.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Profundizar en la diferencia entre oír y escuchar.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Utilizar la respiración como elemento potenciador y de mejora del canto.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nuevas posibilidades de obtención de sonidos.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las notas sol, mi, la, do y do’ en el pentagrama.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Diferenciar y producir sonidos fuertes y suaves.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Ajustar el propio movimiento al espacio y a los demás en los desplazamientos.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Reconocer el sonido de los instrumentos navideños y recordar movimientos del cuerpo asociados a sonidos.</w:t>
      </w:r>
    </w:p>
    <w:p w:rsidR="004C7A7B" w:rsidRPr="00CF51FF" w:rsidRDefault="004C7A7B" w:rsidP="00BD5137">
      <w:pPr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3 </w:t>
      </w:r>
    </w:p>
    <w:p w:rsidR="004C7A7B" w:rsidRPr="00CF51FF" w:rsidRDefault="004C7A7B" w:rsidP="00BD5137">
      <w:pPr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Ritmo al trabajar</w:t>
      </w:r>
    </w:p>
    <w:p w:rsidR="004C7A7B" w:rsidRPr="00CF51FF" w:rsidRDefault="004C7A7B" w:rsidP="00BD5137">
      <w:pPr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BD5137">
      <w:pPr>
        <w:pStyle w:val="Heading1"/>
      </w:pPr>
      <w:r w:rsidRPr="00CF51FF">
        <w:t>Justificación</w:t>
      </w:r>
    </w:p>
    <w:p w:rsidR="004C7A7B" w:rsidRPr="00CF51FF" w:rsidRDefault="004C7A7B" w:rsidP="00BD5137">
      <w:pPr>
        <w:rPr>
          <w:rFonts w:ascii="Garamond" w:hAnsi="Garamond"/>
          <w:sz w:val="24"/>
        </w:rPr>
      </w:pPr>
    </w:p>
    <w:p w:rsidR="004C7A7B" w:rsidRPr="00CF51FF" w:rsidRDefault="004C7A7B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que la música es excelente compañera en numerosos trabajos.</w:t>
      </w:r>
    </w:p>
    <w:p w:rsidR="004C7A7B" w:rsidRPr="00CF51FF" w:rsidRDefault="004C7A7B" w:rsidP="00BD5137">
      <w:pPr>
        <w:rPr>
          <w:rFonts w:ascii="Garamond" w:hAnsi="Garamond"/>
          <w:sz w:val="24"/>
        </w:rPr>
      </w:pPr>
    </w:p>
    <w:p w:rsidR="004C7A7B" w:rsidRDefault="004C7A7B" w:rsidP="00BD5137">
      <w:pPr>
        <w:pStyle w:val="Heading1"/>
      </w:pPr>
      <w:r w:rsidRPr="00CF51FF">
        <w:t>Objetivos</w:t>
      </w:r>
    </w:p>
    <w:p w:rsidR="004C7A7B" w:rsidRPr="003E68B6" w:rsidRDefault="004C7A7B" w:rsidP="003E68B6"/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Descubrir la importancia de la música en el desarrollo de muchas actividades profesionales, sobre todo las manuales.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nuevas canciones.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el concepto de pulsación aprendido el curso anterior.</w:t>
      </w:r>
    </w:p>
    <w:p w:rsidR="004C7A7B" w:rsidRPr="00CF51FF" w:rsidRDefault="004C7A7B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una nueva figura musical, la corchea, y su silencio. </w:t>
      </w:r>
    </w:p>
    <w:p w:rsidR="004C7A7B" w:rsidRPr="00CF51FF" w:rsidRDefault="004C7A7B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altura musical. </w:t>
      </w:r>
    </w:p>
    <w:p w:rsidR="004C7A7B" w:rsidRPr="00CF51FF" w:rsidRDefault="004C7A7B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instrumentos escolares de pequeña percusión. </w:t>
      </w:r>
    </w:p>
    <w:p w:rsidR="004C7A7B" w:rsidRPr="00CF51FF" w:rsidRDefault="004C7A7B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rítmicos. 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la mímica y las onomatopeyas como medios para expresar situaciones y hacerse comprender por los demás.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un juego de ritmo, memoria y coordinación. 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psicomotricidad mediante el juego.</w:t>
      </w:r>
    </w:p>
    <w:p w:rsidR="004C7A7B" w:rsidRPr="00CF51FF" w:rsidRDefault="004C7A7B" w:rsidP="00BD5137">
      <w:pPr>
        <w:rPr>
          <w:rFonts w:ascii="Garamond" w:hAnsi="Garamond"/>
          <w:sz w:val="24"/>
        </w:rPr>
      </w:pPr>
    </w:p>
    <w:p w:rsidR="004C7A7B" w:rsidRPr="00CF51FF" w:rsidRDefault="004C7A7B" w:rsidP="00BD5137">
      <w:pPr>
        <w:pStyle w:val="Heading1"/>
      </w:pPr>
      <w:r w:rsidRPr="00CF51FF">
        <w:t>Contenidos</w:t>
      </w: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4C7A7B" w:rsidRPr="00CF51FF" w:rsidRDefault="004C7A7B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Discriminación acústica de sonidos y ruidos en el entorno laboral. </w:t>
      </w:r>
    </w:p>
    <w:p w:rsidR="004C7A7B" w:rsidRPr="00CF51FF" w:rsidRDefault="004C7A7B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acompañamiento en el trabajo. </w:t>
      </w:r>
    </w:p>
    <w:p w:rsidR="004C7A7B" w:rsidRPr="00CF51FF" w:rsidRDefault="004C7A7B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4C7A7B" w:rsidRPr="00CF51FF" w:rsidRDefault="004C7A7B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4C7A7B" w:rsidRPr="00CF51FF" w:rsidRDefault="004C7A7B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pulsación. </w:t>
      </w:r>
    </w:p>
    <w:p w:rsidR="004C7A7B" w:rsidRPr="00CF51FF" w:rsidRDefault="004C7A7B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como elemento expresivo.</w:t>
      </w:r>
    </w:p>
    <w:p w:rsidR="004C7A7B" w:rsidRPr="00CF51FF" w:rsidRDefault="004C7A7B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altura. </w:t>
      </w: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4C7A7B" w:rsidRPr="00CF51FF" w:rsidRDefault="004C7A7B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4C7A7B" w:rsidRPr="00CF51FF" w:rsidRDefault="004C7A7B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4C7A7B" w:rsidRPr="00CF51FF" w:rsidRDefault="004C7A7B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Reconocimiento y práctica de todas las capacidades sonoras de los instrumentos escolares: pandero, triángulo, crótalos, claves, caja china, tambor, castañuelas y maracas. </w:t>
      </w:r>
    </w:p>
    <w:p w:rsidR="004C7A7B" w:rsidRPr="00CF51FF" w:rsidRDefault="004C7A7B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Improvisación y expresión instrumental.</w:t>
      </w:r>
    </w:p>
    <w:p w:rsidR="004C7A7B" w:rsidRPr="00CF51FF" w:rsidRDefault="004C7A7B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 musicales: corchea y silencio de corchea. </w:t>
      </w:r>
    </w:p>
    <w:p w:rsidR="004C7A7B" w:rsidRPr="00CF51FF" w:rsidRDefault="004C7A7B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expresivas del propio cuerpo. </w:t>
      </w:r>
    </w:p>
    <w:p w:rsidR="004C7A7B" w:rsidRPr="00CF51FF" w:rsidRDefault="004C7A7B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Movimiento y dramatización: pantomima.</w:t>
      </w:r>
    </w:p>
    <w:p w:rsidR="004C7A7B" w:rsidRPr="00CF51FF" w:rsidRDefault="004C7A7B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corporal adecuado al espacio y a la música. </w:t>
      </w: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4C7A7B" w:rsidRPr="00CF51FF" w:rsidRDefault="004C7A7B" w:rsidP="00D4663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reglas de funcionamiento del lenguaje.</w:t>
      </w:r>
    </w:p>
    <w:p w:rsidR="004C7A7B" w:rsidRPr="00CF51FF" w:rsidRDefault="004C7A7B" w:rsidP="00D4663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Uso del lenguaje como herramienta de comprensión de la realidad.</w:t>
      </w:r>
    </w:p>
    <w:p w:rsidR="004C7A7B" w:rsidRPr="00CF51FF" w:rsidRDefault="004C7A7B" w:rsidP="00522057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Ampliación del vocabulario y uso correcto de términos ligados a las profesiones cercanas al entorno del niño.</w:t>
      </w:r>
    </w:p>
    <w:p w:rsidR="004C7A7B" w:rsidRPr="00CF51FF" w:rsidRDefault="004C7A7B" w:rsidP="00FB7183">
      <w:pPr>
        <w:pStyle w:val="BodyText"/>
        <w:rPr>
          <w:rFonts w:ascii="Garamond" w:hAnsi="Garamond"/>
        </w:rPr>
      </w:pPr>
    </w:p>
    <w:p w:rsidR="004C7A7B" w:rsidRPr="00CF51FF" w:rsidRDefault="004C7A7B" w:rsidP="00FB718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4C7A7B" w:rsidRPr="00CF51FF" w:rsidRDefault="004C7A7B" w:rsidP="00FB7183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Habilidad para utilizar los números, contar, conocer los símbolos y el razonamiento matemático en general.</w:t>
      </w:r>
    </w:p>
    <w:p w:rsidR="004C7A7B" w:rsidRPr="00CF51FF" w:rsidRDefault="004C7A7B" w:rsidP="00FB7183">
      <w:pPr>
        <w:pStyle w:val="BodyText"/>
        <w:rPr>
          <w:rFonts w:ascii="Garamond" w:hAnsi="Garamond"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4C7A7B" w:rsidRPr="00CF51FF" w:rsidRDefault="004C7A7B" w:rsidP="00D4663A">
      <w:pPr>
        <w:pStyle w:val="BodyText"/>
        <w:numPr>
          <w:ilvl w:val="0"/>
          <w:numId w:val="32"/>
        </w:numPr>
        <w:tabs>
          <w:tab w:val="clear" w:pos="2977"/>
          <w:tab w:val="left" w:pos="360"/>
        </w:tabs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Identificación y concienciación sobre la contaminación acústica.</w:t>
      </w:r>
    </w:p>
    <w:p w:rsidR="004C7A7B" w:rsidRPr="00CF51FF" w:rsidRDefault="004C7A7B" w:rsidP="00701D30">
      <w:pPr>
        <w:pStyle w:val="BodyText"/>
        <w:ind w:left="360"/>
        <w:rPr>
          <w:rFonts w:ascii="Garamond" w:hAnsi="Garamond"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4C7A7B" w:rsidRPr="00CF51FF" w:rsidRDefault="004C7A7B" w:rsidP="001D02D8">
      <w:pPr>
        <w:pStyle w:val="BodyText"/>
        <w:numPr>
          <w:ilvl w:val="0"/>
          <w:numId w:val="22"/>
        </w:numPr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szCs w:val="24"/>
        </w:rPr>
        <w:t xml:space="preserve">Desarrollo de habilidades para acceder a la información a través de las nuevas tecnologías. </w:t>
      </w:r>
    </w:p>
    <w:p w:rsidR="004C7A7B" w:rsidRPr="00CF51FF" w:rsidRDefault="004C7A7B" w:rsidP="001D02D8">
      <w:pPr>
        <w:pStyle w:val="BodyText"/>
        <w:numPr>
          <w:ilvl w:val="0"/>
          <w:numId w:val="22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Utilizar las herramientas tecnológicas como fuente de aprendizaje.</w:t>
      </w: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4C7A7B" w:rsidRPr="00CF51FF" w:rsidRDefault="004C7A7B" w:rsidP="00D4663A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Habilidades para participar activamente en el trabajo en grupo.</w:t>
      </w:r>
    </w:p>
    <w:p w:rsidR="004C7A7B" w:rsidRPr="00CF51FF" w:rsidRDefault="004C7A7B" w:rsidP="00D4663A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</w:p>
    <w:p w:rsidR="004C7A7B" w:rsidRPr="00CF51FF" w:rsidRDefault="004C7A7B" w:rsidP="00F731A4">
      <w:pPr>
        <w:pStyle w:val="BodyText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/>
          <w:iCs/>
          <w:szCs w:val="24"/>
        </w:rPr>
        <w:t>Competencia cultural y artística</w:t>
      </w:r>
    </w:p>
    <w:p w:rsidR="004C7A7B" w:rsidRPr="00CF51FF" w:rsidRDefault="004C7A7B" w:rsidP="00D4663A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Cs/>
          <w:szCs w:val="24"/>
        </w:rPr>
        <w:t>Consideración de la música como parte del patrimonio de los pueblos.</w:t>
      </w: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4C7A7B" w:rsidRPr="00CF51FF" w:rsidRDefault="004C7A7B" w:rsidP="00FB7183">
      <w:pPr>
        <w:pStyle w:val="ListParagraph"/>
        <w:numPr>
          <w:ilvl w:val="0"/>
          <w:numId w:val="23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</w:rPr>
        <w:t>Iniciación en el aprendizaje y preparación para su continuación de forma autónoma.</w:t>
      </w: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4C7A7B" w:rsidRPr="00CF51FF" w:rsidRDefault="004C7A7B" w:rsidP="00BD5137">
      <w:pPr>
        <w:pStyle w:val="Heading1"/>
        <w:numPr>
          <w:ilvl w:val="0"/>
          <w:numId w:val="26"/>
        </w:numPr>
      </w:pPr>
      <w:r w:rsidRPr="00CF51FF">
        <w:rPr>
          <w:b w:val="0"/>
        </w:rPr>
        <w:t>Desarrollo de la capacidad de transformar las ideas en acciones, es decir, de planificar y gestionar para alcanzar buenos resultados.</w:t>
      </w:r>
    </w:p>
    <w:p w:rsidR="004C7A7B" w:rsidRPr="00CF51FF" w:rsidRDefault="004C7A7B" w:rsidP="00BD5137">
      <w:pPr>
        <w:pStyle w:val="Heading1"/>
      </w:pPr>
    </w:p>
    <w:p w:rsidR="004C7A7B" w:rsidRDefault="004C7A7B" w:rsidP="00BD5137">
      <w:pPr>
        <w:pStyle w:val="Heading1"/>
      </w:pPr>
      <w:r w:rsidRPr="00CF51FF">
        <w:t>Criterios de evaluación</w:t>
      </w:r>
    </w:p>
    <w:p w:rsidR="004C7A7B" w:rsidRPr="003E68B6" w:rsidRDefault="004C7A7B" w:rsidP="003E68B6"/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sonidos del entorno laboral en una ilustración.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técnicas de respiración, entonación y articulación en el canto.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la pulsación durante la interpretación de una canción en grupo.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Saber crear sonidos de diferentes alturas.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diferenciando la duración de la figura negra y su silencio. </w:t>
      </w:r>
    </w:p>
    <w:p w:rsidR="004C7A7B" w:rsidRPr="00CF51FF" w:rsidRDefault="004C7A7B" w:rsidP="005B14C4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de manera activa en las audiciones utilizando recursos verbales, gestuales e instrumentales.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el timbre de los instrumentos escolares de percusión e identificarlos en una ilustración.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Interiorizar y expresar el sentido rítmico en el canto y en la interpretación con instrumentos.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el trabajo colectivo vocal e instrumental.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calidad y esfuerzo en los trabajos realizados. </w:t>
      </w:r>
    </w:p>
    <w:p w:rsidR="004C7A7B" w:rsidRPr="00CF51FF" w:rsidRDefault="004C7A7B" w:rsidP="00BD5137">
      <w:pPr>
        <w:rPr>
          <w:rFonts w:ascii="Garamond" w:hAnsi="Garamond"/>
          <w:sz w:val="24"/>
        </w:rPr>
      </w:pPr>
    </w:p>
    <w:p w:rsidR="004C7A7B" w:rsidRPr="00CF51FF" w:rsidRDefault="004C7A7B" w:rsidP="00BD5137">
      <w:pPr>
        <w:rPr>
          <w:rFonts w:ascii="Garamond" w:hAnsi="Garamond"/>
          <w:sz w:val="24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4</w:t>
      </w:r>
    </w:p>
    <w:p w:rsidR="004C7A7B" w:rsidRPr="00CF51FF" w:rsidRDefault="004C7A7B" w:rsidP="00BD5137">
      <w:pPr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sin fronteras</w:t>
      </w:r>
    </w:p>
    <w:p w:rsidR="004C7A7B" w:rsidRPr="00CF51FF" w:rsidRDefault="004C7A7B" w:rsidP="00BD5137">
      <w:pPr>
        <w:rPr>
          <w:rFonts w:ascii="Garamond" w:hAnsi="Garamond"/>
          <w:b/>
          <w:sz w:val="24"/>
          <w:lang w:val="es-ES_tradnl"/>
        </w:rPr>
      </w:pPr>
    </w:p>
    <w:p w:rsidR="004C7A7B" w:rsidRDefault="004C7A7B" w:rsidP="00BD5137">
      <w:pPr>
        <w:pStyle w:val="Heading1"/>
      </w:pPr>
      <w:r w:rsidRPr="00CF51FF">
        <w:t>Justificación</w:t>
      </w:r>
    </w:p>
    <w:p w:rsidR="004C7A7B" w:rsidRPr="003E68B6" w:rsidRDefault="004C7A7B" w:rsidP="003E68B6"/>
    <w:p w:rsidR="004C7A7B" w:rsidRPr="00CF51FF" w:rsidRDefault="004C7A7B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el valor de la música como medio de expresión que favorece la relación entre personas en todo el mundo.  </w:t>
      </w:r>
    </w:p>
    <w:p w:rsidR="004C7A7B" w:rsidRPr="00CF51FF" w:rsidRDefault="004C7A7B" w:rsidP="00BD5137">
      <w:pPr>
        <w:rPr>
          <w:rFonts w:ascii="Garamond" w:hAnsi="Garamond"/>
          <w:sz w:val="24"/>
        </w:rPr>
      </w:pPr>
    </w:p>
    <w:p w:rsidR="004C7A7B" w:rsidRDefault="004C7A7B" w:rsidP="00BD5137">
      <w:pPr>
        <w:pStyle w:val="Heading1"/>
      </w:pPr>
      <w:r w:rsidRPr="00CF51FF">
        <w:t>Objetivos</w:t>
      </w:r>
    </w:p>
    <w:p w:rsidR="004C7A7B" w:rsidRPr="003E68B6" w:rsidRDefault="004C7A7B" w:rsidP="003E68B6"/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Discriminar los sonidos de distintas procedencias.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la importancia de la música y su capacidad para traspasar fronteras y ser entendida en todo el mundo. 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y dramatizar una nueva canción. 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canciones apropiadas para amenizar los viajes. 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dos nuevas notas musicales: fa y si. 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concepto de duración: sonidos largos y cortos. </w:t>
      </w:r>
    </w:p>
    <w:p w:rsidR="004C7A7B" w:rsidRPr="00CF51FF" w:rsidRDefault="004C7A7B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Disfrutar tocando instrumentos de láminas.</w:t>
      </w:r>
    </w:p>
    <w:p w:rsidR="004C7A7B" w:rsidRPr="00CF51FF" w:rsidRDefault="004C7A7B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sencillas melodías con dos o tres notas. </w:t>
      </w:r>
    </w:p>
    <w:p w:rsidR="004C7A7B" w:rsidRPr="00CF51FF" w:rsidRDefault="004C7A7B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Construir sencillos instrumentos con materiales reciclables.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los pasos y los movimientos para bailar una danza del mundo. </w:t>
      </w:r>
    </w:p>
    <w:p w:rsidR="004C7A7B" w:rsidRPr="00CF51FF" w:rsidRDefault="004C7A7B" w:rsidP="008F03D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inventando pasos diferentes para realizar distintos recorridos. 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Mejorar la psicomotricidad mediante el juego. </w:t>
      </w:r>
    </w:p>
    <w:p w:rsidR="004C7A7B" w:rsidRPr="00CF51FF" w:rsidRDefault="004C7A7B" w:rsidP="00BD5137">
      <w:pPr>
        <w:rPr>
          <w:rFonts w:ascii="Garamond" w:hAnsi="Garamond"/>
          <w:sz w:val="24"/>
        </w:rPr>
      </w:pPr>
    </w:p>
    <w:p w:rsidR="004C7A7B" w:rsidRPr="00CF51FF" w:rsidRDefault="004C7A7B" w:rsidP="00BD5137">
      <w:pPr>
        <w:pStyle w:val="Heading1"/>
      </w:pPr>
      <w:r w:rsidRPr="00CF51FF">
        <w:t>Contenidos</w:t>
      </w: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4C7A7B" w:rsidRPr="00CF51FF" w:rsidRDefault="004C7A7B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música como forma de expresión que no tiene fronteras. </w:t>
      </w:r>
    </w:p>
    <w:p w:rsidR="004C7A7B" w:rsidRPr="00CF51FF" w:rsidRDefault="004C7A7B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infantil.</w:t>
      </w:r>
    </w:p>
    <w:p w:rsidR="004C7A7B" w:rsidRPr="00CF51FF" w:rsidRDefault="004C7A7B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Cualidades del sonido: duración.</w:t>
      </w: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4C7A7B" w:rsidRPr="00CF51FF" w:rsidRDefault="004C7A7B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Canción dramatizada. </w:t>
      </w:r>
    </w:p>
    <w:p w:rsidR="004C7A7B" w:rsidRPr="00CF51FF" w:rsidRDefault="004C7A7B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 lúdico de la canción: medio para amenizar los viajes. </w:t>
      </w:r>
    </w:p>
    <w:p w:rsidR="004C7A7B" w:rsidRPr="00CF51FF" w:rsidRDefault="004C7A7B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instrumentos de láminas y su capacidad para acompañar un recitado.</w:t>
      </w:r>
    </w:p>
    <w:p w:rsidR="004C7A7B" w:rsidRPr="00CF51FF" w:rsidRDefault="004C7A7B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percusión de sonido determinado.  </w:t>
      </w:r>
    </w:p>
    <w:p w:rsidR="004C7A7B" w:rsidRPr="00CF51FF" w:rsidRDefault="004C7A7B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Interpretación de una melodía con dos o tres notas conocidas.</w:t>
      </w:r>
    </w:p>
    <w:p w:rsidR="004C7A7B" w:rsidRPr="00CF51FF" w:rsidRDefault="004C7A7B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notas fa y si.</w:t>
      </w:r>
    </w:p>
    <w:p w:rsidR="004C7A7B" w:rsidRPr="00CF51FF" w:rsidRDefault="004C7A7B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Baile en parejas. </w:t>
      </w:r>
    </w:p>
    <w:p w:rsidR="004C7A7B" w:rsidRPr="00CF51FF" w:rsidRDefault="004C7A7B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Coreografía de una danza popular del mundo. </w:t>
      </w:r>
    </w:p>
    <w:p w:rsidR="004C7A7B" w:rsidRPr="00CF51FF" w:rsidRDefault="004C7A7B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Memorización de movimientos acumulativos.</w:t>
      </w:r>
    </w:p>
    <w:p w:rsidR="004C7A7B" w:rsidRPr="00CF51FF" w:rsidRDefault="004C7A7B" w:rsidP="00BD5137">
      <w:pPr>
        <w:rPr>
          <w:rFonts w:ascii="Garamond" w:hAnsi="Garamond"/>
          <w:sz w:val="24"/>
        </w:rPr>
      </w:pP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4C7A7B" w:rsidRPr="00CF51FF" w:rsidRDefault="004C7A7B" w:rsidP="00D4663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estrategias necesarias para interactuar lingüísticamente de forma adecuada y correcta.</w:t>
      </w:r>
    </w:p>
    <w:p w:rsidR="004C7A7B" w:rsidRPr="00CF51FF" w:rsidRDefault="004C7A7B" w:rsidP="00D4663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Valoración del uso reflexivo del lenguaje en general y del musical en particular, así como sus normas básicas de funcionamiento.</w:t>
      </w:r>
    </w:p>
    <w:p w:rsidR="004C7A7B" w:rsidRPr="00CF51FF" w:rsidRDefault="004C7A7B" w:rsidP="00D4663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Utilización del lenguaje como medio para regular conductas y emociones.</w:t>
      </w:r>
    </w:p>
    <w:p w:rsidR="004C7A7B" w:rsidRPr="00CF51FF" w:rsidRDefault="004C7A7B" w:rsidP="00661BE6">
      <w:pPr>
        <w:pStyle w:val="BodyText"/>
        <w:ind w:left="360"/>
        <w:rPr>
          <w:rFonts w:ascii="Garamond" w:hAnsi="Garamond"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4C7A7B" w:rsidRPr="00CF51FF" w:rsidRDefault="004C7A7B" w:rsidP="00BD5137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Tratamiento de los aspectos cuantitativos y espaciales de la realidad desde la música.</w:t>
      </w: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</w:p>
    <w:p w:rsidR="004C7A7B" w:rsidRPr="00CF51FF" w:rsidRDefault="004C7A7B" w:rsidP="00D76B7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4C7A7B" w:rsidRPr="00CF51FF" w:rsidRDefault="004C7A7B" w:rsidP="00D4663A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Adquisición de valores democráticos y aceptación y práctica de las normas sociales.</w:t>
      </w:r>
    </w:p>
    <w:p w:rsidR="004C7A7B" w:rsidRPr="00CF51FF" w:rsidRDefault="004C7A7B" w:rsidP="00D4663A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 xml:space="preserve">Desarrollar el respeto y la aceptación de otras culturas, tomando conciencia de que forman parte sólo de una de las muchas que existen en el mundo. </w:t>
      </w:r>
    </w:p>
    <w:p w:rsidR="004C7A7B" w:rsidRPr="00CF51FF" w:rsidRDefault="004C7A7B" w:rsidP="00661BE6">
      <w:pPr>
        <w:pStyle w:val="ListParagraph"/>
        <w:numPr>
          <w:ilvl w:val="0"/>
          <w:numId w:val="18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Fomento del trabajo en equipo aceptando las reglas de juegos grupales.</w:t>
      </w: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4C7A7B" w:rsidRPr="00CF51FF" w:rsidRDefault="004C7A7B" w:rsidP="00D4663A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 música y de los códigos artísticos de diferentes zonas del mundo.</w:t>
      </w:r>
    </w:p>
    <w:p w:rsidR="004C7A7B" w:rsidRPr="00CF51FF" w:rsidRDefault="004C7A7B" w:rsidP="00D4663A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Adquirir conciencia de la diversidad cultural del mundo.</w:t>
      </w: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4C7A7B" w:rsidRPr="00CF51FF" w:rsidRDefault="004C7A7B" w:rsidP="00BD5137">
      <w:pPr>
        <w:pStyle w:val="Heading1"/>
        <w:numPr>
          <w:ilvl w:val="0"/>
          <w:numId w:val="27"/>
        </w:numPr>
        <w:rPr>
          <w:b w:val="0"/>
        </w:rPr>
      </w:pPr>
      <w:r w:rsidRPr="00CF51FF">
        <w:rPr>
          <w:b w:val="0"/>
        </w:rPr>
        <w:t>Desarrollo de nuevos valores, como la honestidad y la comprensión de las normas, para crear progresivamente un código moral propio.</w:t>
      </w:r>
    </w:p>
    <w:p w:rsidR="004C7A7B" w:rsidRPr="00CF51FF" w:rsidRDefault="004C7A7B" w:rsidP="00D76B73">
      <w:pPr>
        <w:pStyle w:val="Heading1"/>
        <w:numPr>
          <w:ilvl w:val="0"/>
          <w:numId w:val="27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responsabilidad con respecto a las propias decisiones, tanto en el ámbito personal como en el social.</w:t>
      </w:r>
    </w:p>
    <w:p w:rsidR="004C7A7B" w:rsidRPr="00CF51FF" w:rsidRDefault="004C7A7B" w:rsidP="00224BFF">
      <w:pPr>
        <w:pStyle w:val="BodyText"/>
        <w:numPr>
          <w:ilvl w:val="0"/>
          <w:numId w:val="27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4C7A7B" w:rsidRPr="00CF51FF" w:rsidRDefault="004C7A7B" w:rsidP="00661BE6">
      <w:pPr>
        <w:pStyle w:val="ListParagraph"/>
        <w:numPr>
          <w:ilvl w:val="0"/>
          <w:numId w:val="27"/>
        </w:numPr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Confianza en las propias creaciones.</w:t>
      </w:r>
    </w:p>
    <w:p w:rsidR="004C7A7B" w:rsidRPr="00CF51FF" w:rsidRDefault="004C7A7B" w:rsidP="00BD5137">
      <w:pPr>
        <w:pStyle w:val="Heading1"/>
      </w:pPr>
    </w:p>
    <w:p w:rsidR="004C7A7B" w:rsidRDefault="004C7A7B" w:rsidP="00BD5137">
      <w:pPr>
        <w:pStyle w:val="Heading1"/>
      </w:pPr>
      <w:r w:rsidRPr="00CF51FF">
        <w:t>Criterios de evaluación</w:t>
      </w:r>
    </w:p>
    <w:p w:rsidR="004C7A7B" w:rsidRPr="003E68B6" w:rsidRDefault="004C7A7B" w:rsidP="003E68B6"/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sonidos de distintas procedencias.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el conocimiento de nuevas canciones y nuevos ritmos.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canciones con gestos y con acompañamiento instrumental.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la interpretación de un recitado a diferentes alturas acompañado de instrumentos de láminas.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en el pentagrama las notas aprendidas.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sonidos largos y cortos y saber clasificar los instrumentos según la duración de sus sonidos.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Adecuar los movimientos a la melodía de la danza y coordinarlos con los de la pareja.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los pasos necesarios para interpretar una danza del mundo.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interés por participar de manera activa en un juego basado en una tradición festiva popular.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con esfuerzo en los juegos, bailes y actividades propuestas. </w:t>
      </w:r>
    </w:p>
    <w:p w:rsidR="004C7A7B" w:rsidRPr="00CF51FF" w:rsidRDefault="004C7A7B" w:rsidP="00BD5137">
      <w:pPr>
        <w:rPr>
          <w:rFonts w:ascii="Garamond" w:hAnsi="Garamond"/>
          <w:b/>
          <w:sz w:val="24"/>
        </w:rPr>
      </w:pPr>
    </w:p>
    <w:p w:rsidR="004C7A7B" w:rsidRPr="00CF51FF" w:rsidRDefault="004C7A7B" w:rsidP="00BD5137">
      <w:pPr>
        <w:rPr>
          <w:rFonts w:ascii="Garamond" w:hAnsi="Garamond"/>
          <w:b/>
          <w:sz w:val="24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5 </w:t>
      </w:r>
    </w:p>
    <w:p w:rsidR="004C7A7B" w:rsidRPr="00CF51FF" w:rsidRDefault="004C7A7B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F213DE">
      <w:pPr>
        <w:jc w:val="both"/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La música nos acompaña</w:t>
      </w:r>
    </w:p>
    <w:p w:rsidR="004C7A7B" w:rsidRPr="00CF51FF" w:rsidRDefault="004C7A7B" w:rsidP="00F213DE">
      <w:pPr>
        <w:jc w:val="both"/>
        <w:rPr>
          <w:rFonts w:ascii="Garamond" w:hAnsi="Garamond"/>
          <w:b/>
          <w:sz w:val="24"/>
          <w:lang w:val="es-ES_tradnl"/>
        </w:rPr>
      </w:pPr>
    </w:p>
    <w:p w:rsidR="004C7A7B" w:rsidRDefault="004C7A7B" w:rsidP="00BD5137">
      <w:pPr>
        <w:pStyle w:val="Heading1"/>
      </w:pPr>
      <w:r w:rsidRPr="00CF51FF">
        <w:t>Justificación</w:t>
      </w:r>
    </w:p>
    <w:p w:rsidR="004C7A7B" w:rsidRPr="003E68B6" w:rsidRDefault="004C7A7B" w:rsidP="003E68B6"/>
    <w:p w:rsidR="004C7A7B" w:rsidRPr="00CF51FF" w:rsidRDefault="004C7A7B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Hacerse consciente de que la música nos acompaña en las d</w:t>
      </w:r>
      <w:r>
        <w:rPr>
          <w:rFonts w:ascii="Garamond" w:hAnsi="Garamond"/>
          <w:sz w:val="24"/>
        </w:rPr>
        <w:t>istintas situaciones de la vida</w:t>
      </w:r>
      <w:r w:rsidRPr="00CF51FF">
        <w:rPr>
          <w:rFonts w:ascii="Garamond" w:hAnsi="Garamond"/>
          <w:sz w:val="24"/>
        </w:rPr>
        <w:t>.</w:t>
      </w:r>
    </w:p>
    <w:p w:rsidR="004C7A7B" w:rsidRPr="00CF51FF" w:rsidRDefault="004C7A7B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 </w:t>
      </w:r>
    </w:p>
    <w:p w:rsidR="004C7A7B" w:rsidRDefault="004C7A7B" w:rsidP="00BD5137">
      <w:pPr>
        <w:pStyle w:val="Heading1"/>
      </w:pPr>
      <w:r w:rsidRPr="00CF51FF">
        <w:t>Objetivos</w:t>
      </w:r>
    </w:p>
    <w:p w:rsidR="004C7A7B" w:rsidRPr="003E68B6" w:rsidRDefault="004C7A7B" w:rsidP="003E68B6"/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el abanico de posibilidades de disfrute que nos ofrece la música con sus múltiples estilos y ambientes. 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Profundizar en la diferencia entre oír y escuchar.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y dramatizar con mímica una nueva canción.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memoria a través del canto.</w:t>
      </w:r>
    </w:p>
    <w:p w:rsidR="004C7A7B" w:rsidRPr="00CF51FF" w:rsidRDefault="004C7A7B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valor de las figuras negra y corchea a través de esquemas rítmicos. </w:t>
      </w:r>
    </w:p>
    <w:p w:rsidR="004C7A7B" w:rsidRPr="00CF51FF" w:rsidRDefault="004C7A7B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Interiorizar el concepto de compás de una manera intuitiva. </w:t>
      </w:r>
    </w:p>
    <w:p w:rsidR="004C7A7B" w:rsidRPr="00CF51FF" w:rsidRDefault="004C7A7B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timbre. 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 figura blanca y su silencio.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a construir un palo de lluvia.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las posibilidades musicales de reciclar objetos cotidianos. </w:t>
      </w:r>
    </w:p>
    <w:p w:rsidR="004C7A7B" w:rsidRPr="00CF51FF" w:rsidRDefault="004C7A7B" w:rsidP="00BA612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instrumentos tradicional: las castañuelas. 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Despertar el interés por la música a través de la escucha activa.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4C7A7B" w:rsidRPr="00CF51FF" w:rsidRDefault="004C7A7B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Explorar, descubrir y reconocer los sonidos del ámbito cercano.</w:t>
      </w:r>
    </w:p>
    <w:p w:rsidR="004C7A7B" w:rsidRPr="00CF51FF" w:rsidRDefault="004C7A7B" w:rsidP="00BD5137">
      <w:pPr>
        <w:rPr>
          <w:rFonts w:ascii="Garamond" w:hAnsi="Garamond"/>
          <w:sz w:val="24"/>
        </w:rPr>
      </w:pPr>
    </w:p>
    <w:p w:rsidR="004C7A7B" w:rsidRPr="00CF51FF" w:rsidRDefault="004C7A7B" w:rsidP="00BD5137">
      <w:pPr>
        <w:pStyle w:val="Heading1"/>
      </w:pPr>
      <w:r w:rsidRPr="00CF51FF">
        <w:t>Contenidos</w:t>
      </w: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3.Escucha</w:t>
      </w:r>
    </w:p>
    <w:p w:rsidR="004C7A7B" w:rsidRPr="00CF51FF" w:rsidRDefault="004C7A7B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Estilos musicales.</w:t>
      </w:r>
    </w:p>
    <w:p w:rsidR="004C7A7B" w:rsidRPr="00CF51FF" w:rsidRDefault="004C7A7B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Sonidos agradables y sonidos desagradables. </w:t>
      </w:r>
    </w:p>
    <w:p w:rsidR="004C7A7B" w:rsidRPr="00CF51FF" w:rsidRDefault="004C7A7B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La música en el entorno cotidiano.</w:t>
      </w:r>
    </w:p>
    <w:p w:rsidR="004C7A7B" w:rsidRPr="00CF51FF" w:rsidRDefault="004C7A7B" w:rsidP="003A623E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canto y la memoria. </w:t>
      </w:r>
    </w:p>
    <w:p w:rsidR="004C7A7B" w:rsidRPr="00CF51FF" w:rsidRDefault="004C7A7B" w:rsidP="00DF71A5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Los instrumentos tradicionales: las castañuelas.</w:t>
      </w:r>
    </w:p>
    <w:p w:rsidR="004C7A7B" w:rsidRPr="00CF51FF" w:rsidRDefault="004C7A7B" w:rsidP="00DF71A5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compás. </w:t>
      </w:r>
    </w:p>
    <w:p w:rsidR="004C7A7B" w:rsidRPr="00CF51FF" w:rsidRDefault="004C7A7B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Cualidades del sonido: timbre.  </w:t>
      </w: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4C7A7B" w:rsidRPr="00CF51FF" w:rsidRDefault="004C7A7B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vocales. </w:t>
      </w:r>
    </w:p>
    <w:p w:rsidR="004C7A7B" w:rsidRPr="00CF51FF" w:rsidRDefault="004C7A7B" w:rsidP="00BA6122">
      <w:pPr>
        <w:numPr>
          <w:ilvl w:val="0"/>
          <w:numId w:val="14"/>
        </w:numPr>
        <w:rPr>
          <w:rFonts w:ascii="Garamond" w:hAnsi="Garamond"/>
          <w:strike/>
          <w:sz w:val="24"/>
        </w:rPr>
      </w:pPr>
      <w:r w:rsidRPr="00CF51FF">
        <w:rPr>
          <w:rFonts w:ascii="Garamond" w:hAnsi="Garamond"/>
          <w:sz w:val="24"/>
          <w:szCs w:val="24"/>
        </w:rPr>
        <w:t>Dramatización de una canción.</w:t>
      </w:r>
    </w:p>
    <w:p w:rsidR="004C7A7B" w:rsidRPr="00CF51FF" w:rsidRDefault="004C7A7B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Construcción de un instrumento con objetos cotidianos. </w:t>
      </w:r>
    </w:p>
    <w:p w:rsidR="004C7A7B" w:rsidRPr="00CF51FF" w:rsidRDefault="004C7A7B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sonoras de diversos objetos. </w:t>
      </w:r>
    </w:p>
    <w:p w:rsidR="004C7A7B" w:rsidRPr="00CF51FF" w:rsidRDefault="004C7A7B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Interpretación de esquemas rítmicos con el instrumento de percusión fabricado. </w:t>
      </w:r>
    </w:p>
    <w:p w:rsidR="004C7A7B" w:rsidRPr="00CF51FF" w:rsidRDefault="004C7A7B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figura de blanca y su silencio.</w:t>
      </w:r>
    </w:p>
    <w:p w:rsidR="004C7A7B" w:rsidRPr="00CF51FF" w:rsidRDefault="004C7A7B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parejas de corcheas. </w:t>
      </w:r>
    </w:p>
    <w:p w:rsidR="004C7A7B" w:rsidRPr="00CF51FF" w:rsidRDefault="004C7A7B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una audición clásica.  </w:t>
      </w: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4C7A7B" w:rsidRPr="00CF51FF" w:rsidRDefault="004C7A7B" w:rsidP="001A6F73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Acomodación del discurso a la situación comunicativa en diferentes contextos sociales y culturales.</w:t>
      </w:r>
    </w:p>
    <w:p w:rsidR="004C7A7B" w:rsidRPr="00CF51FF" w:rsidRDefault="004C7A7B" w:rsidP="001A6F73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4C7A7B" w:rsidRPr="00CF51FF" w:rsidRDefault="004C7A7B" w:rsidP="001A6F73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Capacitación para recopilar y procesar la información recibida.</w:t>
      </w:r>
    </w:p>
    <w:p w:rsidR="004C7A7B" w:rsidRPr="00CF51FF" w:rsidRDefault="004C7A7B" w:rsidP="00F64CBD">
      <w:pPr>
        <w:pStyle w:val="BodyText"/>
        <w:rPr>
          <w:rFonts w:ascii="Garamond" w:hAnsi="Garamond"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4C7A7B" w:rsidRPr="00CF51FF" w:rsidRDefault="004C7A7B" w:rsidP="00DF71A5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Utilizar elementos y razonamientos matemáticos para comprender las equivalencias entre figuras musicales. </w:t>
      </w:r>
    </w:p>
    <w:p w:rsidR="004C7A7B" w:rsidRPr="00CF51FF" w:rsidRDefault="004C7A7B" w:rsidP="00DF71A5">
      <w:pPr>
        <w:pStyle w:val="BodyText"/>
        <w:ind w:left="360"/>
        <w:rPr>
          <w:rFonts w:ascii="Garamond" w:hAnsi="Garamond"/>
          <w:i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4C7A7B" w:rsidRPr="00CF51FF" w:rsidRDefault="004C7A7B" w:rsidP="00F40CDA">
      <w:pPr>
        <w:pStyle w:val="BodyText"/>
        <w:numPr>
          <w:ilvl w:val="0"/>
          <w:numId w:val="20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Descubrir la música como medio de acercamiento al entorno obteniendo, a través de ella, respuestas que ayuden a comprenderlo.</w:t>
      </w: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</w:p>
    <w:p w:rsidR="004C7A7B" w:rsidRPr="00CF51FF" w:rsidRDefault="004C7A7B" w:rsidP="00DF71A5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4C7A7B" w:rsidRPr="00CF51FF" w:rsidRDefault="004C7A7B" w:rsidP="00DF1D24">
      <w:pPr>
        <w:pStyle w:val="Heading1"/>
        <w:numPr>
          <w:ilvl w:val="0"/>
          <w:numId w:val="28"/>
        </w:numPr>
        <w:rPr>
          <w:b w:val="0"/>
        </w:rPr>
      </w:pPr>
      <w:r w:rsidRPr="00CF51FF">
        <w:rPr>
          <w:b w:val="0"/>
          <w:szCs w:val="24"/>
        </w:rPr>
        <w:t>Respetar las opiniones ajenas afrontando los conflictos desde el respeto manteniendo una actitud constructiva.</w:t>
      </w: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4C7A7B" w:rsidRPr="00CF51FF" w:rsidRDefault="004C7A7B" w:rsidP="001A6F73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escénicas y los instrumentos tradicionales.</w:t>
      </w:r>
    </w:p>
    <w:p w:rsidR="004C7A7B" w:rsidRPr="00CF51FF" w:rsidRDefault="004C7A7B" w:rsidP="001A6F73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Acercarse a distintos estilos musicales como medio para conocer la diversidad musical.</w:t>
      </w:r>
    </w:p>
    <w:p w:rsidR="004C7A7B" w:rsidRPr="00CF51FF" w:rsidRDefault="004C7A7B" w:rsidP="001A6F73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Valorar la música como patrimonio cultural y fuente de aprendizaje y disfrute.</w:t>
      </w:r>
    </w:p>
    <w:p w:rsidR="004C7A7B" w:rsidRPr="00CF51FF" w:rsidRDefault="004C7A7B" w:rsidP="001A6F73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4C7A7B" w:rsidRPr="00CF51FF" w:rsidRDefault="004C7A7B" w:rsidP="00DF1D24">
      <w:pPr>
        <w:pStyle w:val="BodyText"/>
        <w:ind w:left="360"/>
        <w:rPr>
          <w:rFonts w:ascii="Garamond" w:hAnsi="Garamond"/>
          <w:i/>
        </w:rPr>
      </w:pPr>
    </w:p>
    <w:p w:rsidR="004C7A7B" w:rsidRPr="00CF51FF" w:rsidRDefault="004C7A7B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4C7A7B" w:rsidRPr="00CF51FF" w:rsidRDefault="004C7A7B" w:rsidP="001A6F73">
      <w:pPr>
        <w:pStyle w:val="BodyText"/>
        <w:numPr>
          <w:ilvl w:val="0"/>
          <w:numId w:val="34"/>
        </w:numPr>
        <w:tabs>
          <w:tab w:val="clear" w:pos="2977"/>
          <w:tab w:val="left" w:pos="360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Búsqueda de respuestas que satisfagan la lógica del conocimiento racional.</w:t>
      </w:r>
    </w:p>
    <w:p w:rsidR="004C7A7B" w:rsidRPr="00CF51FF" w:rsidRDefault="004C7A7B" w:rsidP="00DF71A5">
      <w:pPr>
        <w:pStyle w:val="BodyText"/>
        <w:rPr>
          <w:rFonts w:ascii="Garamond" w:hAnsi="Garamond"/>
          <w:szCs w:val="24"/>
        </w:rPr>
      </w:pPr>
    </w:p>
    <w:p w:rsidR="004C7A7B" w:rsidRPr="00CF51FF" w:rsidRDefault="004C7A7B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Autonomía e iniciativa personal</w:t>
      </w:r>
    </w:p>
    <w:p w:rsidR="004C7A7B" w:rsidRPr="00CF51FF" w:rsidRDefault="004C7A7B" w:rsidP="00DF71A5">
      <w:pPr>
        <w:pStyle w:val="BodyText"/>
        <w:numPr>
          <w:ilvl w:val="0"/>
          <w:numId w:val="28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4C7A7B" w:rsidRPr="00CF51FF" w:rsidRDefault="004C7A7B" w:rsidP="00BD5137">
      <w:pPr>
        <w:pStyle w:val="Heading1"/>
      </w:pPr>
    </w:p>
    <w:p w:rsidR="004C7A7B" w:rsidRDefault="004C7A7B" w:rsidP="00BD5137">
      <w:pPr>
        <w:pStyle w:val="Heading1"/>
      </w:pPr>
      <w:r w:rsidRPr="00CF51FF">
        <w:t>Criterios de evaluación</w:t>
      </w:r>
    </w:p>
    <w:p w:rsidR="004C7A7B" w:rsidRPr="003E68B6" w:rsidRDefault="004C7A7B" w:rsidP="003E68B6"/>
    <w:p w:rsidR="004C7A7B" w:rsidRPr="00CF51FF" w:rsidRDefault="004C7A7B" w:rsidP="00F02902">
      <w:pPr>
        <w:numPr>
          <w:ilvl w:val="0"/>
          <w:numId w:val="11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las posibilidades de disfrute que nos ofrece la música.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Practicar técnicas de educación vocal: vocalización, articulación y respiración.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el acompañamiento de una canción con movimientos corporales o percusiones instrumentales.</w:t>
      </w:r>
    </w:p>
    <w:p w:rsidR="004C7A7B" w:rsidRPr="00CF51FF" w:rsidRDefault="004C7A7B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Reconocer la blanca y su silencio.</w:t>
      </w:r>
    </w:p>
    <w:p w:rsidR="004C7A7B" w:rsidRPr="00CF51FF" w:rsidRDefault="004C7A7B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Discriminar distintos tipos de timbres.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la elaboración de un instrumento musical con materiales reciclados.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figuras convencionales de distinta duración. </w:t>
      </w:r>
    </w:p>
    <w:p w:rsidR="004C7A7B" w:rsidRPr="00CF51FF" w:rsidRDefault="004C7A7B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4C7A7B" w:rsidRPr="00CF51FF" w:rsidRDefault="004C7A7B" w:rsidP="00DF1D24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4C7A7B" w:rsidRPr="00CF51FF" w:rsidRDefault="004C7A7B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una audición cuyo fin es el descubrimiento de un nuevo instrumento tradicional.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el silencio como elemento fundamental para disfrutar de la música. </w:t>
      </w:r>
    </w:p>
    <w:p w:rsidR="004C7A7B" w:rsidRPr="00CF51FF" w:rsidRDefault="004C7A7B" w:rsidP="00F02902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en la presentación de las actividades del cuaderno. </w:t>
      </w:r>
    </w:p>
    <w:p w:rsidR="004C7A7B" w:rsidRPr="00CF51FF" w:rsidRDefault="004C7A7B" w:rsidP="00BD5137">
      <w:pPr>
        <w:rPr>
          <w:rFonts w:ascii="Garamond" w:hAnsi="Garamond"/>
          <w:sz w:val="24"/>
        </w:rPr>
      </w:pPr>
    </w:p>
    <w:p w:rsidR="004C7A7B" w:rsidRPr="00CF51FF" w:rsidRDefault="004C7A7B" w:rsidP="00BD5137">
      <w:pPr>
        <w:rPr>
          <w:rFonts w:ascii="Garamond" w:hAnsi="Garamond"/>
          <w:b/>
          <w:sz w:val="24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C7A7B" w:rsidRPr="00CF51FF" w:rsidRDefault="004C7A7B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6</w:t>
      </w:r>
    </w:p>
    <w:p w:rsidR="004C7A7B" w:rsidRPr="00CF51FF" w:rsidRDefault="004C7A7B" w:rsidP="00BD5137">
      <w:pPr>
        <w:rPr>
          <w:rFonts w:ascii="Garamond" w:hAnsi="Garamond"/>
          <w:b/>
          <w:sz w:val="24"/>
          <w:lang w:val="es-ES_tradnl"/>
        </w:rPr>
      </w:pPr>
    </w:p>
    <w:p w:rsidR="004C7A7B" w:rsidRPr="00CF51FF" w:rsidRDefault="004C7A7B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y juego</w:t>
      </w:r>
    </w:p>
    <w:p w:rsidR="004C7A7B" w:rsidRPr="00CF51FF" w:rsidRDefault="004C7A7B" w:rsidP="00BD5137">
      <w:pPr>
        <w:rPr>
          <w:rFonts w:ascii="Garamond" w:hAnsi="Garamond"/>
          <w:b/>
          <w:sz w:val="24"/>
        </w:rPr>
      </w:pPr>
    </w:p>
    <w:p w:rsidR="004C7A7B" w:rsidRDefault="004C7A7B" w:rsidP="00BD5137">
      <w:pPr>
        <w:pStyle w:val="Heading1"/>
      </w:pPr>
      <w:r w:rsidRPr="00CF51FF">
        <w:t>Justificación</w:t>
      </w:r>
    </w:p>
    <w:p w:rsidR="004C7A7B" w:rsidRPr="003E68B6" w:rsidRDefault="004C7A7B" w:rsidP="003E68B6"/>
    <w:p w:rsidR="004C7A7B" w:rsidRPr="00CF51FF" w:rsidRDefault="004C7A7B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activamente en la audición y en la interpretación vocal o instrumental de temas musicales, y aprender a jugar teniendo como fondo músicas atractivas.</w:t>
      </w:r>
    </w:p>
    <w:p w:rsidR="004C7A7B" w:rsidRPr="00CF51FF" w:rsidRDefault="004C7A7B" w:rsidP="00BD5137">
      <w:pPr>
        <w:rPr>
          <w:rFonts w:ascii="Garamond" w:hAnsi="Garamond"/>
          <w:sz w:val="24"/>
        </w:rPr>
      </w:pPr>
    </w:p>
    <w:p w:rsidR="004C7A7B" w:rsidRDefault="004C7A7B" w:rsidP="00BD5137">
      <w:pPr>
        <w:pStyle w:val="Heading1"/>
      </w:pPr>
      <w:r w:rsidRPr="00CF51FF">
        <w:t>Objetivos</w:t>
      </w:r>
    </w:p>
    <w:p w:rsidR="004C7A7B" w:rsidRPr="003E68B6" w:rsidRDefault="004C7A7B" w:rsidP="003E68B6"/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Descubrir las posibilidades de la música como compañera de juegos. 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Potenciar el trabajo en equipo entre el alumnado. 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Cantar una nueva canción infantil.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Lograr la coordinación verbal y mejorar la pronunciación.</w:t>
      </w:r>
    </w:p>
    <w:p w:rsidR="004C7A7B" w:rsidRPr="00CF51FF" w:rsidRDefault="004C7A7B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Reforzar la diferencia entre las figuras blanca, negra, corchea y sus silencios.</w:t>
      </w:r>
    </w:p>
    <w:p w:rsidR="004C7A7B" w:rsidRPr="00CF51FF" w:rsidRDefault="004C7A7B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Afianzar la posición de todas las notas en el pentagrama. </w:t>
      </w:r>
    </w:p>
    <w:p w:rsidR="004C7A7B" w:rsidRPr="00CF51FF" w:rsidRDefault="004C7A7B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con pulsaciones de blanca, negra y corchea y sus silencios. </w:t>
      </w:r>
    </w:p>
    <w:p w:rsidR="004C7A7B" w:rsidRPr="00CF51FF" w:rsidRDefault="004C7A7B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los movimientos para participar activamente en una audición musical. </w:t>
      </w:r>
    </w:p>
    <w:p w:rsidR="004C7A7B" w:rsidRPr="00CF51FF" w:rsidRDefault="004C7A7B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Moverse por el aula libremente, respetando el espacio de los demás. </w:t>
      </w:r>
    </w:p>
    <w:p w:rsidR="004C7A7B" w:rsidRPr="00CF51FF" w:rsidRDefault="004C7A7B" w:rsidP="00F0290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Tomar contacto con la clasificación de los instrumentos en familias: viento, cuerda y percusión.</w:t>
      </w:r>
      <w:r w:rsidRPr="00CF51FF">
        <w:rPr>
          <w:rFonts w:ascii="Garamond" w:hAnsi="Garamond"/>
          <w:b/>
          <w:sz w:val="24"/>
        </w:rPr>
        <w:t xml:space="preserve"> </w:t>
      </w:r>
    </w:p>
    <w:p w:rsidR="004C7A7B" w:rsidRPr="00CF51FF" w:rsidRDefault="004C7A7B" w:rsidP="00BD5137">
      <w:pPr>
        <w:jc w:val="both"/>
        <w:rPr>
          <w:rFonts w:ascii="Garamond" w:hAnsi="Garamond"/>
          <w:sz w:val="24"/>
        </w:rPr>
      </w:pPr>
    </w:p>
    <w:p w:rsidR="004C7A7B" w:rsidRPr="00CF51FF" w:rsidRDefault="004C7A7B" w:rsidP="00BD5137">
      <w:pPr>
        <w:pStyle w:val="Heading1"/>
      </w:pPr>
      <w:r w:rsidRPr="00CF51FF">
        <w:t>Contenidos</w:t>
      </w: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4C7A7B" w:rsidRPr="00CF51FF" w:rsidRDefault="004C7A7B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Los sonidos relacionados con momentos lúdicos. </w:t>
      </w:r>
    </w:p>
    <w:p w:rsidR="004C7A7B" w:rsidRPr="00CF51FF" w:rsidRDefault="004C7A7B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Canciones para acompañar momentos festivos. </w:t>
      </w:r>
    </w:p>
    <w:p w:rsidR="004C7A7B" w:rsidRPr="00CF51FF" w:rsidRDefault="004C7A7B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valor lúdico de la canción infantil.</w:t>
      </w:r>
    </w:p>
    <w:p w:rsidR="004C7A7B" w:rsidRPr="00CF51FF" w:rsidRDefault="004C7A7B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familias de instrumentos: cuerda, viento y percusión.</w:t>
      </w: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4C7A7B" w:rsidRPr="00CF51FF" w:rsidRDefault="004C7A7B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vocales: fraseo cambiando vocales. </w:t>
      </w:r>
    </w:p>
    <w:p w:rsidR="004C7A7B" w:rsidRPr="00CF51FF" w:rsidRDefault="004C7A7B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pequeña percusión y corporales. </w:t>
      </w:r>
    </w:p>
    <w:p w:rsidR="004C7A7B" w:rsidRPr="00CF51FF" w:rsidRDefault="004C7A7B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Expresión instrumental mediante instrumentos corporales y de percusión escolar. </w:t>
      </w:r>
    </w:p>
    <w:p w:rsidR="004C7A7B" w:rsidRPr="00CF51FF" w:rsidRDefault="004C7A7B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pulsación: blanca, negra y corchea. </w:t>
      </w:r>
    </w:p>
    <w:p w:rsidR="004C7A7B" w:rsidRPr="00CF51FF" w:rsidRDefault="004C7A7B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Figuras: blanca, negra y corchea.</w:t>
      </w:r>
    </w:p>
    <w:p w:rsidR="004C7A7B" w:rsidRPr="00CF51FF" w:rsidRDefault="004C7A7B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Notas: do, re, mi, fa, sol, la y si.  </w:t>
      </w:r>
    </w:p>
    <w:p w:rsidR="004C7A7B" w:rsidRPr="00CF51FF" w:rsidRDefault="004C7A7B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la audición. </w:t>
      </w:r>
    </w:p>
    <w:p w:rsidR="004C7A7B" w:rsidRPr="00CF51FF" w:rsidRDefault="004C7A7B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Interpretación de una coreografía basada en una obra musical clásica.  </w:t>
      </w:r>
    </w:p>
    <w:p w:rsidR="004C7A7B" w:rsidRPr="00CF51FF" w:rsidRDefault="004C7A7B" w:rsidP="00BD5137">
      <w:pPr>
        <w:rPr>
          <w:rFonts w:ascii="Garamond" w:hAnsi="Garamond"/>
          <w:i/>
          <w:sz w:val="24"/>
        </w:rPr>
      </w:pP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Default="004C7A7B" w:rsidP="00BD5137">
      <w:pPr>
        <w:pStyle w:val="BodyText"/>
        <w:rPr>
          <w:rFonts w:ascii="Garamond" w:hAnsi="Garamond"/>
          <w:b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4C7A7B" w:rsidRPr="00CF51FF" w:rsidRDefault="004C7A7B" w:rsidP="001A6F73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b/>
        </w:rPr>
      </w:pPr>
      <w:r w:rsidRPr="00CF51FF">
        <w:rPr>
          <w:rFonts w:ascii="Garamond" w:hAnsi="Garamond"/>
        </w:rPr>
        <w:t>Comprensión de los mensajes hablados en diversas situaciones comunicativas, como los juegos.</w:t>
      </w:r>
    </w:p>
    <w:p w:rsidR="004C7A7B" w:rsidRPr="00CF51FF" w:rsidRDefault="004C7A7B" w:rsidP="001A6F73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Empleo del lenguaje como instrumento de comunicación oral y escrita, adaptando las comunicaciones al contexto.</w:t>
      </w:r>
    </w:p>
    <w:p w:rsidR="004C7A7B" w:rsidRPr="00CF51FF" w:rsidRDefault="004C7A7B" w:rsidP="001065AA">
      <w:pPr>
        <w:pStyle w:val="BodyText"/>
        <w:rPr>
          <w:rFonts w:ascii="Garamond" w:hAnsi="Garamond"/>
          <w:i/>
          <w:szCs w:val="24"/>
        </w:rPr>
      </w:pPr>
    </w:p>
    <w:p w:rsidR="004C7A7B" w:rsidRPr="00CF51FF" w:rsidRDefault="004C7A7B" w:rsidP="001065AA">
      <w:pPr>
        <w:pStyle w:val="BodyText"/>
        <w:rPr>
          <w:rFonts w:ascii="Garamond" w:hAnsi="Garamond"/>
          <w:szCs w:val="24"/>
        </w:rPr>
      </w:pPr>
      <w:r w:rsidRPr="00CF51FF">
        <w:rPr>
          <w:rFonts w:ascii="Garamond" w:hAnsi="Garamond"/>
          <w:i/>
          <w:szCs w:val="24"/>
        </w:rPr>
        <w:t>Competencia matemática</w:t>
      </w:r>
      <w:r w:rsidRPr="00CF51FF">
        <w:rPr>
          <w:rFonts w:ascii="Garamond" w:hAnsi="Garamond"/>
          <w:szCs w:val="24"/>
        </w:rPr>
        <w:t xml:space="preserve"> </w:t>
      </w:r>
    </w:p>
    <w:p w:rsidR="004C7A7B" w:rsidRPr="00CF51FF" w:rsidRDefault="004C7A7B" w:rsidP="001A6F73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Habilidad para utilizar números a través del recuento de notas, tiempos, pulsos, etc.</w:t>
      </w: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4C7A7B" w:rsidRPr="00CF51FF" w:rsidRDefault="004C7A7B" w:rsidP="00BD5137">
      <w:pPr>
        <w:pStyle w:val="BodyText"/>
        <w:numPr>
          <w:ilvl w:val="0"/>
          <w:numId w:val="22"/>
        </w:numPr>
        <w:rPr>
          <w:rFonts w:ascii="Garamond" w:hAnsi="Garamond"/>
        </w:rPr>
      </w:pPr>
      <w:r w:rsidRPr="00CF51FF">
        <w:rPr>
          <w:rFonts w:ascii="Garamond" w:hAnsi="Garamond"/>
        </w:rPr>
        <w:t>Obtención crítica de información sobre juegos tradicionales y modernos. Búsqueda, selección, registro y tratamiento de la misma.</w:t>
      </w:r>
    </w:p>
    <w:p w:rsidR="004C7A7B" w:rsidRPr="00CF51FF" w:rsidRDefault="004C7A7B" w:rsidP="001A6F73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Expresión mediante códigos artísticos, especialmente musicales.</w:t>
      </w: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4C7A7B" w:rsidRPr="00CF51FF" w:rsidRDefault="004C7A7B" w:rsidP="00EB3258">
      <w:pPr>
        <w:pStyle w:val="BodyText"/>
        <w:numPr>
          <w:ilvl w:val="0"/>
          <w:numId w:val="28"/>
        </w:numPr>
        <w:rPr>
          <w:rFonts w:ascii="Garamond" w:hAnsi="Garamond"/>
        </w:rPr>
      </w:pPr>
      <w:r w:rsidRPr="00CF51FF">
        <w:rPr>
          <w:rFonts w:ascii="Garamond" w:hAnsi="Garamond"/>
        </w:rPr>
        <w:t>Adquisición de experiencias colectivas como reflejo de la organización y el funcionamiento de la sociedad.</w:t>
      </w:r>
    </w:p>
    <w:p w:rsidR="004C7A7B" w:rsidRPr="00CF51FF" w:rsidRDefault="004C7A7B" w:rsidP="0070135D">
      <w:pPr>
        <w:pStyle w:val="Heading1"/>
        <w:numPr>
          <w:ilvl w:val="0"/>
          <w:numId w:val="28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valores, como la libertad, y admisión de los deberes cívicos para una futura participación ciudadana.</w:t>
      </w:r>
    </w:p>
    <w:p w:rsidR="004C7A7B" w:rsidRPr="00CF51FF" w:rsidRDefault="004C7A7B" w:rsidP="0070135D">
      <w:pPr>
        <w:jc w:val="both"/>
        <w:rPr>
          <w:rFonts w:ascii="Garamond" w:hAnsi="Garamond"/>
          <w:sz w:val="24"/>
          <w:szCs w:val="24"/>
        </w:rPr>
      </w:pPr>
    </w:p>
    <w:p w:rsidR="004C7A7B" w:rsidRPr="00CF51FF" w:rsidRDefault="004C7A7B" w:rsidP="0070135D">
      <w:pPr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/>
          <w:sz w:val="24"/>
          <w:szCs w:val="24"/>
        </w:rPr>
        <w:t>Competencia cultural y artística</w:t>
      </w:r>
    </w:p>
    <w:p w:rsidR="004C7A7B" w:rsidRPr="00CF51FF" w:rsidRDefault="004C7A7B" w:rsidP="001A6F73">
      <w:pPr>
        <w:pStyle w:val="BodyText"/>
        <w:numPr>
          <w:ilvl w:val="0"/>
          <w:numId w:val="35"/>
        </w:numPr>
        <w:tabs>
          <w:tab w:val="clear" w:pos="2977"/>
          <w:tab w:val="left" w:pos="360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Acercamiento a las distintas formas de expresión de sentimientos, ideas y experiencias de forma creativa a través de la música</w:t>
      </w:r>
    </w:p>
    <w:p w:rsidR="004C7A7B" w:rsidRPr="00CF51FF" w:rsidRDefault="004C7A7B" w:rsidP="0070135D">
      <w:pPr>
        <w:pStyle w:val="BodyText"/>
        <w:rPr>
          <w:rFonts w:ascii="Garamond" w:hAnsi="Garamond"/>
          <w:i/>
          <w:szCs w:val="24"/>
        </w:rPr>
      </w:pPr>
    </w:p>
    <w:p w:rsidR="004C7A7B" w:rsidRPr="00CF51FF" w:rsidRDefault="004C7A7B" w:rsidP="0070135D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4C7A7B" w:rsidRPr="00CF51FF" w:rsidRDefault="004C7A7B" w:rsidP="0070135D">
      <w:pPr>
        <w:pStyle w:val="BodyText"/>
        <w:numPr>
          <w:ilvl w:val="0"/>
          <w:numId w:val="23"/>
        </w:numPr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Optimización de los procesos de</w:t>
      </w:r>
      <w:r w:rsidRPr="00CF51FF">
        <w:rPr>
          <w:rFonts w:ascii="Garamond" w:hAnsi="Garamond"/>
        </w:rPr>
        <w:t xml:space="preserve"> aprendizaje según las capacidades y orientación de los mismos a las necesidades personales.</w:t>
      </w: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</w:p>
    <w:p w:rsidR="004C7A7B" w:rsidRPr="00CF51FF" w:rsidRDefault="004C7A7B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4C7A7B" w:rsidRPr="00CF51FF" w:rsidRDefault="004C7A7B" w:rsidP="00BD5137">
      <w:pPr>
        <w:pStyle w:val="Heading1"/>
        <w:numPr>
          <w:ilvl w:val="0"/>
          <w:numId w:val="29"/>
        </w:numPr>
        <w:rPr>
          <w:b w:val="0"/>
        </w:rPr>
      </w:pPr>
      <w:r w:rsidRPr="00CF51FF">
        <w:rPr>
          <w:b w:val="0"/>
        </w:rPr>
        <w:t>Fomento del análisis, la planificación, la toma de decisiones, la actuación y la revisión de las acciones.</w:t>
      </w:r>
    </w:p>
    <w:p w:rsidR="004C7A7B" w:rsidRPr="00CF51FF" w:rsidRDefault="004C7A7B" w:rsidP="0070135D">
      <w:pPr>
        <w:pStyle w:val="BodyText"/>
        <w:numPr>
          <w:ilvl w:val="0"/>
          <w:numId w:val="29"/>
        </w:numPr>
        <w:rPr>
          <w:rFonts w:ascii="Garamond" w:hAnsi="Garamond"/>
          <w:iCs/>
          <w:szCs w:val="24"/>
        </w:rPr>
      </w:pPr>
      <w:r w:rsidRPr="00CF51FF">
        <w:rPr>
          <w:rFonts w:ascii="Garamond" w:hAnsi="Garamond"/>
          <w:iCs/>
          <w:szCs w:val="24"/>
        </w:rPr>
        <w:t xml:space="preserve">Indagación en el conocimiento de uno mismo, identificando emociones propias y comprendiendo las de los demás. </w:t>
      </w:r>
    </w:p>
    <w:p w:rsidR="004C7A7B" w:rsidRPr="00CF51FF" w:rsidRDefault="004C7A7B" w:rsidP="00BD5137">
      <w:pPr>
        <w:pStyle w:val="Heading1"/>
      </w:pPr>
    </w:p>
    <w:p w:rsidR="004C7A7B" w:rsidRDefault="004C7A7B" w:rsidP="00BD5137">
      <w:pPr>
        <w:pStyle w:val="Heading1"/>
      </w:pPr>
      <w:r w:rsidRPr="00CF51FF">
        <w:t>Criterios de evaluación</w:t>
      </w:r>
    </w:p>
    <w:p w:rsidR="004C7A7B" w:rsidRPr="003E68B6" w:rsidRDefault="004C7A7B" w:rsidP="003E68B6"/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los ambientes sonoros relacionados con situaciones lúdicas.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y respetar las músicas que caracterizan distintos ambientes festivos.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Apreciar el trabajo propio y el de los demás respetando las diferencias.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Mejorar la coordinación verbal y la pronunciación.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el sonido de los instrumentos y saber agruparlos por familias.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4C7A7B" w:rsidRPr="00CF51FF" w:rsidRDefault="004C7A7B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Interpretar esquemas rítmicos con percusión corporal e instrumental.</w:t>
      </w:r>
    </w:p>
    <w:p w:rsidR="004C7A7B" w:rsidRPr="00CF51FF" w:rsidRDefault="004C7A7B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Leer, expresarse rítmicamente y entonar sencillas partituras.</w:t>
      </w:r>
    </w:p>
    <w:p w:rsidR="004C7A7B" w:rsidRPr="00CF51FF" w:rsidRDefault="004C7A7B" w:rsidP="001065AA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Conocer todas las figuras, silencios y notas aprendidas en el curso.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Participar en audiciones activas demostrando recursos y actitudes de colaboración y respeto por los </w:t>
      </w:r>
      <w:r w:rsidRPr="00CF51FF">
        <w:rPr>
          <w:rFonts w:ascii="Garamond" w:hAnsi="Garamond"/>
          <w:sz w:val="24"/>
          <w:szCs w:val="24"/>
        </w:rPr>
        <w:t xml:space="preserve">demás.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Valorar y disfrutar un tema musical clásico. </w:t>
      </w:r>
    </w:p>
    <w:p w:rsidR="004C7A7B" w:rsidRPr="00CF51FF" w:rsidRDefault="004C7A7B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Ajustar el propio movimiento al espacio y a los demás en los desplazamientos</w:t>
      </w:r>
    </w:p>
    <w:p w:rsidR="004C7A7B" w:rsidRPr="00CF51FF" w:rsidRDefault="004C7A7B" w:rsidP="00681697">
      <w:pPr>
        <w:rPr>
          <w:rFonts w:ascii="Garamond" w:hAnsi="Garamond"/>
          <w:sz w:val="24"/>
          <w:szCs w:val="24"/>
        </w:rPr>
      </w:pPr>
    </w:p>
    <w:sectPr w:rsidR="004C7A7B" w:rsidRPr="00CF51FF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7A7B" w:rsidRDefault="004C7A7B" w:rsidP="00681697">
      <w:r>
        <w:separator/>
      </w:r>
    </w:p>
  </w:endnote>
  <w:endnote w:type="continuationSeparator" w:id="0">
    <w:p w:rsidR="004C7A7B" w:rsidRDefault="004C7A7B" w:rsidP="006816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7A7B" w:rsidRDefault="004C7A7B" w:rsidP="00681697">
    <w:pPr>
      <w:pStyle w:val="Foot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s2049" type="#_x0000_t75" style="position:absolute;margin-left:333pt;margin-top:-9.65pt;width:91.5pt;height:35.25pt;z-index:-251656192;visibility:visible" wrapcoords="-177 0 -177 21140 21600 21140 21600 0 -177 0">
          <v:imagedata r:id="rId1" o:title=""/>
          <w10:wrap type="tight"/>
        </v:shape>
      </w:pict>
    </w:r>
    <w:r>
      <w:t>Siente la música 2 – Programación – Baleares</w:t>
    </w:r>
  </w:p>
  <w:p w:rsidR="004C7A7B" w:rsidRDefault="004C7A7B" w:rsidP="00681697">
    <w:pPr>
      <w:pStyle w:val="Footer"/>
    </w:pPr>
  </w:p>
  <w:p w:rsidR="004C7A7B" w:rsidRDefault="004C7A7B" w:rsidP="00681697">
    <w:pPr>
      <w:pStyle w:val="Footer"/>
      <w:jc w:val="center"/>
    </w:pPr>
  </w:p>
  <w:p w:rsidR="004C7A7B" w:rsidRDefault="004C7A7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7A7B" w:rsidRDefault="004C7A7B" w:rsidP="00681697">
      <w:r>
        <w:separator/>
      </w:r>
    </w:p>
  </w:footnote>
  <w:footnote w:type="continuationSeparator" w:id="0">
    <w:p w:rsidR="004C7A7B" w:rsidRDefault="004C7A7B" w:rsidP="0068169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2748D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8A6727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B1E307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B392EE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14E772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3F862850"/>
    <w:multiLevelType w:val="hybridMultilevel"/>
    <w:tmpl w:val="7FF2EDF8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406B0AD0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4A2C38BF"/>
    <w:multiLevelType w:val="hybridMultilevel"/>
    <w:tmpl w:val="2B246F02"/>
    <w:lvl w:ilvl="0" w:tplc="0C0A000F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6">
    <w:nsid w:val="4D1D0BD9"/>
    <w:multiLevelType w:val="hybridMultilevel"/>
    <w:tmpl w:val="78FE1446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4F896EDA"/>
    <w:multiLevelType w:val="hybridMultilevel"/>
    <w:tmpl w:val="8B327518"/>
    <w:lvl w:ilvl="0" w:tplc="0C0A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>
    <w:nsid w:val="51545A07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9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56E020CE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1">
    <w:nsid w:val="5C655983"/>
    <w:multiLevelType w:val="hybridMultilevel"/>
    <w:tmpl w:val="922AEED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677F488D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4">
    <w:nsid w:val="67C544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71F35741"/>
    <w:multiLevelType w:val="hybridMultilevel"/>
    <w:tmpl w:val="432ED07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77792FC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799A4F12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31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>
    <w:nsid w:val="7B7F101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D9F1C9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31"/>
  </w:num>
  <w:num w:numId="2">
    <w:abstractNumId w:val="0"/>
  </w:num>
  <w:num w:numId="3">
    <w:abstractNumId w:val="33"/>
  </w:num>
  <w:num w:numId="4">
    <w:abstractNumId w:val="8"/>
  </w:num>
  <w:num w:numId="5">
    <w:abstractNumId w:val="22"/>
  </w:num>
  <w:num w:numId="6">
    <w:abstractNumId w:val="2"/>
  </w:num>
  <w:num w:numId="7">
    <w:abstractNumId w:val="4"/>
  </w:num>
  <w:num w:numId="8">
    <w:abstractNumId w:val="7"/>
  </w:num>
  <w:num w:numId="9">
    <w:abstractNumId w:val="27"/>
  </w:num>
  <w:num w:numId="10">
    <w:abstractNumId w:val="9"/>
  </w:num>
  <w:num w:numId="11">
    <w:abstractNumId w:val="28"/>
  </w:num>
  <w:num w:numId="12">
    <w:abstractNumId w:val="12"/>
  </w:num>
  <w:num w:numId="13">
    <w:abstractNumId w:val="11"/>
  </w:num>
  <w:num w:numId="14">
    <w:abstractNumId w:val="19"/>
  </w:num>
  <w:num w:numId="15">
    <w:abstractNumId w:val="30"/>
  </w:num>
  <w:num w:numId="16">
    <w:abstractNumId w:val="25"/>
  </w:num>
  <w:num w:numId="17">
    <w:abstractNumId w:val="29"/>
  </w:num>
  <w:num w:numId="18">
    <w:abstractNumId w:val="18"/>
  </w:num>
  <w:num w:numId="19">
    <w:abstractNumId w:val="24"/>
  </w:num>
  <w:num w:numId="20">
    <w:abstractNumId w:val="10"/>
  </w:num>
  <w:num w:numId="21">
    <w:abstractNumId w:val="20"/>
  </w:num>
  <w:num w:numId="22">
    <w:abstractNumId w:val="14"/>
  </w:num>
  <w:num w:numId="23">
    <w:abstractNumId w:val="5"/>
  </w:num>
  <w:num w:numId="24">
    <w:abstractNumId w:val="23"/>
  </w:num>
  <w:num w:numId="25">
    <w:abstractNumId w:val="6"/>
  </w:num>
  <w:num w:numId="26">
    <w:abstractNumId w:val="34"/>
  </w:num>
  <w:num w:numId="27">
    <w:abstractNumId w:val="32"/>
  </w:num>
  <w:num w:numId="28">
    <w:abstractNumId w:val="1"/>
  </w:num>
  <w:num w:numId="29">
    <w:abstractNumId w:val="3"/>
  </w:num>
  <w:num w:numId="30">
    <w:abstractNumId w:val="17"/>
  </w:num>
  <w:num w:numId="31">
    <w:abstractNumId w:val="13"/>
  </w:num>
  <w:num w:numId="32">
    <w:abstractNumId w:val="26"/>
  </w:num>
  <w:num w:numId="33">
    <w:abstractNumId w:val="15"/>
  </w:num>
  <w:num w:numId="34">
    <w:abstractNumId w:val="16"/>
  </w:num>
  <w:num w:numId="35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F736D"/>
    <w:rsid w:val="000834ED"/>
    <w:rsid w:val="000B7971"/>
    <w:rsid w:val="000C0641"/>
    <w:rsid w:val="001065AA"/>
    <w:rsid w:val="001A6F73"/>
    <w:rsid w:val="001D02D8"/>
    <w:rsid w:val="00203793"/>
    <w:rsid w:val="00217C29"/>
    <w:rsid w:val="00224BFF"/>
    <w:rsid w:val="0023329C"/>
    <w:rsid w:val="002419C5"/>
    <w:rsid w:val="002A1F25"/>
    <w:rsid w:val="002A22C3"/>
    <w:rsid w:val="002C1A7C"/>
    <w:rsid w:val="002C3C57"/>
    <w:rsid w:val="002F7AC7"/>
    <w:rsid w:val="00310281"/>
    <w:rsid w:val="00327B57"/>
    <w:rsid w:val="003314AD"/>
    <w:rsid w:val="00367BCD"/>
    <w:rsid w:val="003A623E"/>
    <w:rsid w:val="003A7FE1"/>
    <w:rsid w:val="003C4DE5"/>
    <w:rsid w:val="003E68B6"/>
    <w:rsid w:val="00401BCB"/>
    <w:rsid w:val="004069C6"/>
    <w:rsid w:val="00435594"/>
    <w:rsid w:val="004C7A7B"/>
    <w:rsid w:val="004D3CAB"/>
    <w:rsid w:val="00522057"/>
    <w:rsid w:val="00530D4C"/>
    <w:rsid w:val="00561F5F"/>
    <w:rsid w:val="00592F91"/>
    <w:rsid w:val="005A2EFD"/>
    <w:rsid w:val="005A4F1C"/>
    <w:rsid w:val="005B14C4"/>
    <w:rsid w:val="005B22CA"/>
    <w:rsid w:val="005C3EA6"/>
    <w:rsid w:val="005D0075"/>
    <w:rsid w:val="006006FE"/>
    <w:rsid w:val="00623DB4"/>
    <w:rsid w:val="00630704"/>
    <w:rsid w:val="00661BE6"/>
    <w:rsid w:val="00681697"/>
    <w:rsid w:val="006B0B18"/>
    <w:rsid w:val="006B219F"/>
    <w:rsid w:val="006E7531"/>
    <w:rsid w:val="0070135D"/>
    <w:rsid w:val="00701D30"/>
    <w:rsid w:val="007A7F8D"/>
    <w:rsid w:val="007C487F"/>
    <w:rsid w:val="00804DA8"/>
    <w:rsid w:val="00846B3E"/>
    <w:rsid w:val="008506A6"/>
    <w:rsid w:val="00860A92"/>
    <w:rsid w:val="0086363B"/>
    <w:rsid w:val="00893E88"/>
    <w:rsid w:val="008B146C"/>
    <w:rsid w:val="008F03D2"/>
    <w:rsid w:val="008F736D"/>
    <w:rsid w:val="009135D9"/>
    <w:rsid w:val="009161B0"/>
    <w:rsid w:val="009D2AE5"/>
    <w:rsid w:val="009D7DC5"/>
    <w:rsid w:val="009F3F6A"/>
    <w:rsid w:val="00A041BB"/>
    <w:rsid w:val="00A13D7D"/>
    <w:rsid w:val="00A1748C"/>
    <w:rsid w:val="00A3130B"/>
    <w:rsid w:val="00AF1B25"/>
    <w:rsid w:val="00B124D5"/>
    <w:rsid w:val="00B15BFE"/>
    <w:rsid w:val="00B55666"/>
    <w:rsid w:val="00BA6122"/>
    <w:rsid w:val="00BD5137"/>
    <w:rsid w:val="00C13A95"/>
    <w:rsid w:val="00C15AFF"/>
    <w:rsid w:val="00C32786"/>
    <w:rsid w:val="00C426B0"/>
    <w:rsid w:val="00C80383"/>
    <w:rsid w:val="00C97585"/>
    <w:rsid w:val="00CE5D3B"/>
    <w:rsid w:val="00CF51FF"/>
    <w:rsid w:val="00D01C0C"/>
    <w:rsid w:val="00D15169"/>
    <w:rsid w:val="00D31B7C"/>
    <w:rsid w:val="00D40B05"/>
    <w:rsid w:val="00D4663A"/>
    <w:rsid w:val="00D70BED"/>
    <w:rsid w:val="00D76B73"/>
    <w:rsid w:val="00D8361F"/>
    <w:rsid w:val="00DF1D24"/>
    <w:rsid w:val="00DF71A5"/>
    <w:rsid w:val="00E746FA"/>
    <w:rsid w:val="00EA7E45"/>
    <w:rsid w:val="00EB3258"/>
    <w:rsid w:val="00EB78A3"/>
    <w:rsid w:val="00ED3B8A"/>
    <w:rsid w:val="00ED76A7"/>
    <w:rsid w:val="00F02902"/>
    <w:rsid w:val="00F213DE"/>
    <w:rsid w:val="00F32BF9"/>
    <w:rsid w:val="00F40B1B"/>
    <w:rsid w:val="00F40CDA"/>
    <w:rsid w:val="00F64390"/>
    <w:rsid w:val="00F64CBD"/>
    <w:rsid w:val="00F731A4"/>
    <w:rsid w:val="00FB71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736D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D5137"/>
    <w:pPr>
      <w:keepNext/>
      <w:outlineLvl w:val="0"/>
    </w:pPr>
    <w:rPr>
      <w:rFonts w:ascii="Garamond" w:hAnsi="Garamond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D5137"/>
    <w:pPr>
      <w:keepNext/>
      <w:outlineLvl w:val="1"/>
    </w:pPr>
    <w:rPr>
      <w:rFonts w:ascii="Garamond" w:hAnsi="Garamond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D5137"/>
    <w:pPr>
      <w:keepNext/>
      <w:ind w:left="708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D5137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D5137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BD5137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BD5137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BD5137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8F736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F736D"/>
    <w:rPr>
      <w:rFonts w:ascii="Tahoma" w:hAnsi="Tahoma" w:cs="Tahoma"/>
      <w:sz w:val="16"/>
      <w:szCs w:val="16"/>
      <w:lang w:eastAsia="es-ES"/>
    </w:rPr>
  </w:style>
  <w:style w:type="paragraph" w:styleId="Header">
    <w:name w:val="header"/>
    <w:basedOn w:val="Normal"/>
    <w:link w:val="HeaderChar"/>
    <w:uiPriority w:val="99"/>
    <w:semiHidden/>
    <w:rsid w:val="00681697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Footer">
    <w:name w:val="footer"/>
    <w:basedOn w:val="Normal"/>
    <w:link w:val="FooterChar"/>
    <w:uiPriority w:val="99"/>
    <w:rsid w:val="00681697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BodyText">
    <w:name w:val="Body Text"/>
    <w:basedOn w:val="Normal"/>
    <w:link w:val="BodyTextChar"/>
    <w:uiPriority w:val="99"/>
    <w:semiHidden/>
    <w:rsid w:val="00BD5137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BD5137"/>
    <w:rPr>
      <w:rFonts w:ascii="Arial" w:hAnsi="Arial" w:cs="Times New Roman"/>
      <w:sz w:val="20"/>
      <w:szCs w:val="20"/>
      <w:lang w:val="es-ES_tradnl" w:eastAsia="es-ES"/>
    </w:rPr>
  </w:style>
  <w:style w:type="paragraph" w:styleId="ListParagraph">
    <w:name w:val="List Paragraph"/>
    <w:basedOn w:val="Normal"/>
    <w:uiPriority w:val="99"/>
    <w:qFormat/>
    <w:rsid w:val="00846B3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rsid w:val="003E68B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3E68B6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3E68B6"/>
    <w:rPr>
      <w:rFonts w:ascii="Times New Roman" w:hAnsi="Times New Roman" w:cs="Times New Roman"/>
      <w:sz w:val="20"/>
      <w:szCs w:val="20"/>
      <w:lang w:eastAsia="es-E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3E68B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3E68B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1906</TotalTime>
  <Pages>16</Pages>
  <Words>3495</Words>
  <Characters>19223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Alas</dc:creator>
  <cp:keywords/>
  <dc:description/>
  <cp:lastModifiedBy>fadeakha</cp:lastModifiedBy>
  <cp:revision>29</cp:revision>
  <dcterms:created xsi:type="dcterms:W3CDTF">2011-06-06T14:05:00Z</dcterms:created>
  <dcterms:modified xsi:type="dcterms:W3CDTF">2011-11-08T14:39:00Z</dcterms:modified>
</cp:coreProperties>
</file>